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BE758" w14:textId="272EDE40" w:rsidR="009569E1" w:rsidRPr="00A70A33" w:rsidRDefault="009569E1" w:rsidP="00A70A33">
      <w:pPr>
        <w:rPr>
          <w:b/>
          <w:bCs/>
        </w:rPr>
      </w:pPr>
      <w:r w:rsidRPr="00A70A33">
        <w:rPr>
          <w:b/>
          <w:bCs/>
        </w:rPr>
        <w:t>Planschadevergoeding in het kader van een ruimtelijk uitvoeringsplan:</w:t>
      </w:r>
    </w:p>
    <w:p w14:paraId="7A813EE1" w14:textId="259C1840" w:rsidR="009569E1" w:rsidRPr="00A70A33" w:rsidRDefault="00F80D77" w:rsidP="00A70A33">
      <w:pPr>
        <w:rPr>
          <w:b/>
          <w:bCs/>
        </w:rPr>
      </w:pPr>
      <w:r w:rsidRPr="00A70A33">
        <w:rPr>
          <w:b/>
          <w:bCs/>
        </w:rPr>
        <w:t>Beslissing volledigheid</w:t>
      </w:r>
    </w:p>
    <w:p w14:paraId="0F4E951B" w14:textId="77777777" w:rsidR="009569E1" w:rsidRPr="009569E1" w:rsidRDefault="009569E1" w:rsidP="009569E1"/>
    <w:p w14:paraId="2ED541AF" w14:textId="77777777" w:rsidR="009569E1" w:rsidRPr="009569E1" w:rsidRDefault="009569E1" w:rsidP="009569E1"/>
    <w:p w14:paraId="410F84BB" w14:textId="5B142FFA" w:rsidR="00C202C8" w:rsidRPr="00C202C8" w:rsidRDefault="00AC7961" w:rsidP="00880897">
      <w:pPr>
        <w:pStyle w:val="Referentietitel"/>
        <w:rPr>
          <w:b w:val="0"/>
        </w:rPr>
      </w:pPr>
      <w:r>
        <w:t>uw bericht van</w:t>
      </w:r>
      <w:r w:rsidR="00C202C8" w:rsidRPr="00C202C8">
        <w:tab/>
        <w:t>uw kenmerk</w:t>
      </w:r>
      <w:r w:rsidR="00C202C8" w:rsidRPr="00C202C8">
        <w:tab/>
      </w:r>
      <w:r w:rsidR="00C40034">
        <w:t>referentienummer</w:t>
      </w:r>
      <w:r w:rsidR="00C202C8" w:rsidRPr="00C202C8">
        <w:tab/>
        <w:t>bijlagen</w:t>
      </w:r>
    </w:p>
    <w:p w14:paraId="410F84BC" w14:textId="3C59F0CB" w:rsidR="00C202C8" w:rsidRPr="00C202C8" w:rsidRDefault="00A42808" w:rsidP="00F80300">
      <w:pPr>
        <w:pStyle w:val="Referentie"/>
      </w:pPr>
      <w:r>
        <w:fldChar w:fldCharType="begin">
          <w:ffData>
            <w:name w:val="Text35"/>
            <w:enabled/>
            <w:calcOnExit w:val="0"/>
            <w:textInput/>
          </w:ffData>
        </w:fldChar>
      </w:r>
      <w:r>
        <w:instrText xml:space="preserve"> </w:instrText>
      </w:r>
      <w:bookmarkStart w:id="0" w:name="Text35"/>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r w:rsidR="00C202C8" w:rsidRPr="00C202C8">
        <w:tab/>
      </w:r>
      <w:r w:rsidR="00C202C8" w:rsidRPr="00C202C8">
        <w:fldChar w:fldCharType="begin">
          <w:ffData>
            <w:name w:val="Text36"/>
            <w:enabled/>
            <w:calcOnExit w:val="0"/>
            <w:textInput/>
          </w:ffData>
        </w:fldChar>
      </w:r>
      <w:bookmarkStart w:id="1" w:name="Text36"/>
      <w:r w:rsidR="00C202C8" w:rsidRPr="00C202C8">
        <w:instrText xml:space="preserve"> FORMTEXT </w:instrText>
      </w:r>
      <w:r w:rsidR="00C202C8" w:rsidRPr="00C202C8">
        <w:fldChar w:fldCharType="separate"/>
      </w:r>
      <w:r w:rsidR="00C202C8" w:rsidRPr="00C202C8">
        <w:rPr>
          <w:noProof/>
        </w:rPr>
        <w:t> </w:t>
      </w:r>
      <w:r w:rsidR="00C202C8" w:rsidRPr="00C202C8">
        <w:rPr>
          <w:noProof/>
        </w:rPr>
        <w:t> </w:t>
      </w:r>
      <w:r w:rsidR="00C202C8" w:rsidRPr="00C202C8">
        <w:rPr>
          <w:noProof/>
        </w:rPr>
        <w:t> </w:t>
      </w:r>
      <w:r w:rsidR="00C202C8" w:rsidRPr="00C202C8">
        <w:rPr>
          <w:noProof/>
        </w:rPr>
        <w:t> </w:t>
      </w:r>
      <w:r w:rsidR="00C202C8" w:rsidRPr="00C202C8">
        <w:rPr>
          <w:noProof/>
        </w:rPr>
        <w:t> </w:t>
      </w:r>
      <w:r w:rsidR="00C202C8" w:rsidRPr="00C202C8">
        <w:fldChar w:fldCharType="end"/>
      </w:r>
      <w:bookmarkEnd w:id="1"/>
      <w:r w:rsidR="00C202C8" w:rsidRPr="00C202C8">
        <w:tab/>
      </w:r>
      <w:r w:rsidR="003C3A1A">
        <w:fldChar w:fldCharType="begin">
          <w:ffData>
            <w:name w:val=""/>
            <w:enabled/>
            <w:calcOnExit w:val="0"/>
            <w:textInput>
              <w:default w:val="202X-E-PSV-XXXXX"/>
            </w:textInput>
          </w:ffData>
        </w:fldChar>
      </w:r>
      <w:r w:rsidR="003C3A1A">
        <w:instrText xml:space="preserve"> FORMTEXT </w:instrText>
      </w:r>
      <w:r w:rsidR="003C3A1A">
        <w:fldChar w:fldCharType="separate"/>
      </w:r>
      <w:r w:rsidR="003C3A1A">
        <w:rPr>
          <w:noProof/>
        </w:rPr>
        <w:t>202X-E-PSV-XXXXX</w:t>
      </w:r>
      <w:r w:rsidR="003C3A1A">
        <w:fldChar w:fldCharType="end"/>
      </w:r>
      <w:r w:rsidR="00C202C8" w:rsidRPr="00C202C8">
        <w:tab/>
      </w:r>
      <w:r w:rsidR="00C202C8" w:rsidRPr="00C202C8">
        <w:fldChar w:fldCharType="begin">
          <w:ffData>
            <w:name w:val="Text12"/>
            <w:enabled/>
            <w:calcOnExit w:val="0"/>
            <w:textInput/>
          </w:ffData>
        </w:fldChar>
      </w:r>
      <w:bookmarkStart w:id="2" w:name="Text12"/>
      <w:r w:rsidR="00C202C8" w:rsidRPr="00C202C8">
        <w:instrText xml:space="preserve"> FORMTEXT </w:instrText>
      </w:r>
      <w:r w:rsidR="00C202C8" w:rsidRPr="00C202C8">
        <w:fldChar w:fldCharType="separate"/>
      </w:r>
      <w:r w:rsidR="00C202C8" w:rsidRPr="00C202C8">
        <w:t> </w:t>
      </w:r>
      <w:r w:rsidR="00C202C8" w:rsidRPr="00C202C8">
        <w:t> </w:t>
      </w:r>
      <w:r w:rsidR="00C202C8" w:rsidRPr="00C202C8">
        <w:t> </w:t>
      </w:r>
      <w:r w:rsidR="00C202C8" w:rsidRPr="00C202C8">
        <w:t> </w:t>
      </w:r>
      <w:r w:rsidR="00C202C8" w:rsidRPr="00C202C8">
        <w:t> </w:t>
      </w:r>
      <w:r w:rsidR="00C202C8" w:rsidRPr="00C202C8">
        <w:fldChar w:fldCharType="end"/>
      </w:r>
      <w:bookmarkEnd w:id="2"/>
    </w:p>
    <w:p w14:paraId="410F84BD" w14:textId="77777777" w:rsidR="00C202C8" w:rsidRPr="003F2C42" w:rsidRDefault="00C202C8" w:rsidP="003F2C42">
      <w:pPr>
        <w:pStyle w:val="Referentietitel"/>
      </w:pPr>
      <w:r w:rsidRPr="003F2C42">
        <w:t>vragen naar/e-mail</w:t>
      </w:r>
      <w:r w:rsidRPr="003F2C42">
        <w:tab/>
      </w:r>
      <w:r w:rsidRPr="003F2C42">
        <w:tab/>
        <w:t>telefoonnummer</w:t>
      </w:r>
      <w:r w:rsidRPr="003F2C42">
        <w:tab/>
        <w:t>datum</w:t>
      </w:r>
    </w:p>
    <w:p w14:paraId="410F84BE" w14:textId="6E3BAB68" w:rsidR="00C202C8" w:rsidRPr="00F57E91" w:rsidRDefault="008967DA" w:rsidP="003F2C42">
      <w:pPr>
        <w:pStyle w:val="Referentietweederegel"/>
      </w:pPr>
      <w:r w:rsidRPr="00F57E91">
        <w:fldChar w:fldCharType="begin">
          <w:ffData>
            <w:name w:val="Text10"/>
            <w:enabled/>
            <w:calcOnExit w:val="0"/>
            <w:textInput>
              <w:default w:val="&lt;adres&gt;"/>
            </w:textInput>
          </w:ffData>
        </w:fldChar>
      </w:r>
      <w:bookmarkStart w:id="3" w:name="Text10"/>
      <w:r w:rsidRPr="00F57E91">
        <w:instrText xml:space="preserve"> FORMTEXT </w:instrText>
      </w:r>
      <w:r w:rsidRPr="00F57E91">
        <w:fldChar w:fldCharType="separate"/>
      </w:r>
      <w:r w:rsidRPr="00F57E91">
        <w:rPr>
          <w:noProof/>
        </w:rPr>
        <w:t>&lt;adres&gt;</w:t>
      </w:r>
      <w:r w:rsidRPr="00F57E91">
        <w:fldChar w:fldCharType="end"/>
      </w:r>
      <w:bookmarkEnd w:id="3"/>
      <w:r w:rsidR="00C202C8" w:rsidRPr="00F57E91">
        <w:tab/>
      </w:r>
      <w:r w:rsidR="00C202C8" w:rsidRPr="00F57E91">
        <w:fldChar w:fldCharType="begin">
          <w:ffData>
            <w:name w:val="Text7"/>
            <w:enabled/>
            <w:calcOnExit w:val="0"/>
            <w:textInput/>
          </w:ffData>
        </w:fldChar>
      </w:r>
      <w:bookmarkStart w:id="4" w:name="Text7"/>
      <w:r w:rsidR="00C202C8" w:rsidRPr="00F57E91">
        <w:instrText xml:space="preserve"> FORMTEXT </w:instrText>
      </w:r>
      <w:r w:rsidR="00C202C8" w:rsidRPr="00F57E91">
        <w:fldChar w:fldCharType="separate"/>
      </w:r>
      <w:r w:rsidR="00C202C8" w:rsidRPr="00F57E91">
        <w:t> </w:t>
      </w:r>
      <w:r w:rsidR="00C202C8" w:rsidRPr="00F57E91">
        <w:t> </w:t>
      </w:r>
      <w:r w:rsidR="00C202C8" w:rsidRPr="00F57E91">
        <w:t> </w:t>
      </w:r>
      <w:r w:rsidR="00C202C8" w:rsidRPr="00F57E91">
        <w:t> </w:t>
      </w:r>
      <w:r w:rsidR="00C202C8" w:rsidRPr="00F57E91">
        <w:t> </w:t>
      </w:r>
      <w:r w:rsidR="00C202C8" w:rsidRPr="00F57E91">
        <w:fldChar w:fldCharType="end"/>
      </w:r>
      <w:bookmarkEnd w:id="4"/>
      <w:r w:rsidR="00C202C8" w:rsidRPr="00F57E91">
        <w:tab/>
      </w:r>
      <w:r w:rsidR="00A42808" w:rsidRPr="00F57E91">
        <w:fldChar w:fldCharType="begin">
          <w:ffData>
            <w:name w:val=""/>
            <w:enabled/>
            <w:calcOnExit w:val="0"/>
            <w:textInput/>
          </w:ffData>
        </w:fldChar>
      </w:r>
      <w:r w:rsidR="00A42808" w:rsidRPr="00F57E91">
        <w:instrText xml:space="preserve"> FORMTEXT </w:instrText>
      </w:r>
      <w:r w:rsidR="00A42808" w:rsidRPr="00F57E91">
        <w:fldChar w:fldCharType="separate"/>
      </w:r>
      <w:r w:rsidR="00A42808" w:rsidRPr="00F57E91">
        <w:rPr>
          <w:noProof/>
        </w:rPr>
        <w:t> </w:t>
      </w:r>
      <w:r w:rsidR="00A42808" w:rsidRPr="00F57E91">
        <w:rPr>
          <w:noProof/>
        </w:rPr>
        <w:t> </w:t>
      </w:r>
      <w:r w:rsidR="00A42808" w:rsidRPr="00F57E91">
        <w:rPr>
          <w:noProof/>
        </w:rPr>
        <w:t> </w:t>
      </w:r>
      <w:r w:rsidR="00A42808" w:rsidRPr="00F57E91">
        <w:rPr>
          <w:noProof/>
        </w:rPr>
        <w:t> </w:t>
      </w:r>
      <w:r w:rsidR="00A42808" w:rsidRPr="00F57E91">
        <w:rPr>
          <w:noProof/>
        </w:rPr>
        <w:t> </w:t>
      </w:r>
      <w:r w:rsidR="00A42808" w:rsidRPr="00F57E91">
        <w:fldChar w:fldCharType="end"/>
      </w:r>
    </w:p>
    <w:p w14:paraId="2E827424" w14:textId="50A5835F" w:rsidR="008967DA" w:rsidRPr="00F57E91" w:rsidRDefault="008967DA" w:rsidP="003F2C42">
      <w:pPr>
        <w:pStyle w:val="Referentietweederegel"/>
      </w:pPr>
      <w:r w:rsidRPr="00F57E91">
        <w:fldChar w:fldCharType="begin">
          <w:ffData>
            <w:name w:val=""/>
            <w:enabled/>
            <w:calcOnExit w:val="0"/>
            <w:textInput>
              <w:default w:val="&lt;e-mailadres&gt;"/>
            </w:textInput>
          </w:ffData>
        </w:fldChar>
      </w:r>
      <w:r w:rsidRPr="00F57E91">
        <w:instrText xml:space="preserve"> FORMTEXT </w:instrText>
      </w:r>
      <w:r w:rsidRPr="00F57E91">
        <w:fldChar w:fldCharType="separate"/>
      </w:r>
      <w:r w:rsidRPr="00F57E91">
        <w:rPr>
          <w:noProof/>
        </w:rPr>
        <w:t>&lt;e-mailadres&gt;</w:t>
      </w:r>
      <w:r w:rsidRPr="00F57E91">
        <w:fldChar w:fldCharType="end"/>
      </w:r>
    </w:p>
    <w:p w14:paraId="2CC0FA0B" w14:textId="77777777" w:rsidR="009569E1" w:rsidRDefault="009569E1" w:rsidP="00234846"/>
    <w:p w14:paraId="748E2D42" w14:textId="77777777" w:rsidR="009569E1" w:rsidRDefault="009569E1" w:rsidP="00234846"/>
    <w:p w14:paraId="410F84C2" w14:textId="159AF3F8" w:rsidR="00C202C8" w:rsidRDefault="00C202C8" w:rsidP="00234846">
      <w:r w:rsidRPr="00C202C8">
        <w:t>Geachte</w:t>
      </w:r>
      <w:r w:rsidR="00E75CA6">
        <w:t>,</w:t>
      </w:r>
    </w:p>
    <w:p w14:paraId="410F84C3" w14:textId="77777777" w:rsidR="008F5682" w:rsidRDefault="008F5682" w:rsidP="00234846"/>
    <w:p w14:paraId="548CC34C" w14:textId="7B48D071" w:rsidR="00154FA3" w:rsidRDefault="00154FA3" w:rsidP="00234846">
      <w:pPr>
        <w:rPr>
          <w:rFonts w:cs="Arial"/>
        </w:rPr>
      </w:pPr>
      <w:r w:rsidRPr="00154FA3">
        <w:rPr>
          <w:rFonts w:cs="Arial"/>
        </w:rPr>
        <w:t xml:space="preserve">Wij hebben uw aanvraag </w:t>
      </w:r>
      <w:r w:rsidR="00DB367D">
        <w:rPr>
          <w:rFonts w:cs="Arial"/>
        </w:rPr>
        <w:t xml:space="preserve">met referentienummer </w:t>
      </w:r>
      <w:sdt>
        <w:sdtPr>
          <w:rPr>
            <w:rFonts w:cs="Arial"/>
          </w:rPr>
          <w:id w:val="1736660088"/>
          <w:placeholder>
            <w:docPart w:val="06D7E166175A4A77B091E8658306C171"/>
          </w:placeholder>
          <w:showingPlcHdr/>
          <w:text/>
        </w:sdtPr>
        <w:sdtContent>
          <w:r w:rsidR="00DB367D" w:rsidRPr="00DB367D">
            <w:rPr>
              <w:rFonts w:cs="Arial"/>
              <w:color w:val="FF0000"/>
            </w:rPr>
            <w:t>&lt;202X-E-PSV-XXXXX&gt;</w:t>
          </w:r>
        </w:sdtContent>
      </w:sdt>
      <w:r w:rsidR="00DB367D">
        <w:rPr>
          <w:rFonts w:cs="Arial"/>
        </w:rPr>
        <w:t xml:space="preserve"> </w:t>
      </w:r>
      <w:r w:rsidRPr="00154FA3">
        <w:rPr>
          <w:rFonts w:cs="Arial"/>
        </w:rPr>
        <w:t xml:space="preserve">voor een planschadevergoeding in het kader van </w:t>
      </w:r>
      <w:r w:rsidR="00FA04CC">
        <w:rPr>
          <w:rFonts w:cs="Arial"/>
        </w:rPr>
        <w:t>het</w:t>
      </w:r>
      <w:r w:rsidRPr="00154FA3">
        <w:rPr>
          <w:rFonts w:cs="Arial"/>
        </w:rPr>
        <w:t xml:space="preserve"> ruimtelijk uitvoeringsplan </w:t>
      </w:r>
      <w:r w:rsidR="00FA04CC" w:rsidRPr="003A389B">
        <w:rPr>
          <w:rFonts w:cs="Arial"/>
          <w:color w:val="auto"/>
        </w:rPr>
        <w:t>RUP</w:t>
      </w:r>
      <w:r w:rsidR="003A389B" w:rsidRPr="003A389B">
        <w:rPr>
          <w:rFonts w:cs="Arial"/>
          <w:color w:val="auto"/>
        </w:rPr>
        <w:t xml:space="preserve"> </w:t>
      </w:r>
      <w:sdt>
        <w:sdtPr>
          <w:rPr>
            <w:rFonts w:cs="Arial"/>
            <w:color w:val="auto"/>
          </w:rPr>
          <w:id w:val="-2092850878"/>
          <w:placeholder>
            <w:docPart w:val="9C208BA6CA15453CAEC13146948D689B"/>
          </w:placeholder>
          <w:showingPlcHdr/>
          <w:text/>
        </w:sdtPr>
        <w:sdtContent>
          <w:r w:rsidR="003C3A1A" w:rsidRPr="00A2375E">
            <w:rPr>
              <w:rStyle w:val="Tekstvantijdelijkeaanduiding"/>
              <w:color w:val="FF0000"/>
            </w:rPr>
            <w:t>&lt;naam RUP&gt;</w:t>
          </w:r>
        </w:sdtContent>
      </w:sdt>
      <w:r w:rsidR="00FA04CC" w:rsidRPr="003A389B">
        <w:rPr>
          <w:rFonts w:cs="Arial"/>
          <w:color w:val="auto"/>
        </w:rPr>
        <w:t xml:space="preserve"> </w:t>
      </w:r>
      <w:r w:rsidRPr="003A389B">
        <w:rPr>
          <w:rFonts w:cs="Arial"/>
          <w:color w:val="auto"/>
        </w:rPr>
        <w:t>go</w:t>
      </w:r>
      <w:r w:rsidRPr="00154FA3">
        <w:rPr>
          <w:rFonts w:cs="Arial"/>
        </w:rPr>
        <w:t>ed ontvangen.</w:t>
      </w:r>
      <w:r w:rsidR="003F2425">
        <w:rPr>
          <w:rFonts w:cs="Arial"/>
        </w:rPr>
        <w:t xml:space="preserve"> Als initiatiefnemer van het ruimtelijk uitvoeringsplan hebben wij gecontroleerd of uw aanvraag volledig is.</w:t>
      </w:r>
      <w:r w:rsidR="00520070">
        <w:rPr>
          <w:rStyle w:val="Voetnootmarkering"/>
          <w:rFonts w:cs="Arial"/>
        </w:rPr>
        <w:footnoteReference w:id="2"/>
      </w:r>
    </w:p>
    <w:p w14:paraId="0EFC454B" w14:textId="77777777" w:rsidR="007864D8" w:rsidRPr="00154FA3" w:rsidRDefault="007864D8" w:rsidP="007864D8">
      <w:pPr>
        <w:rPr>
          <w:rFonts w:cs="Arial"/>
        </w:rPr>
      </w:pPr>
    </w:p>
    <w:p w14:paraId="7324609D" w14:textId="15129D57" w:rsidR="00420821" w:rsidRPr="00154FA3" w:rsidRDefault="00420821" w:rsidP="00420821">
      <w:pPr>
        <w:rPr>
          <w:rFonts w:cs="Arial"/>
          <w:color w:val="00B0F0"/>
        </w:rPr>
      </w:pPr>
      <w:r w:rsidRPr="00154FA3">
        <w:rPr>
          <w:rFonts w:cs="Arial"/>
          <w:color w:val="00B0F0"/>
        </w:rPr>
        <w:t xml:space="preserve">&lt;als de aanvraag </w:t>
      </w:r>
      <w:r>
        <w:rPr>
          <w:rFonts w:cs="Arial"/>
          <w:color w:val="00B0F0"/>
        </w:rPr>
        <w:t>on</w:t>
      </w:r>
      <w:r w:rsidRPr="00154FA3">
        <w:rPr>
          <w:rFonts w:cs="Arial"/>
          <w:color w:val="00B0F0"/>
        </w:rPr>
        <w:t>volledig is</w:t>
      </w:r>
      <w:r w:rsidR="00C43A50">
        <w:rPr>
          <w:rFonts w:cs="Arial"/>
          <w:color w:val="00B0F0"/>
        </w:rPr>
        <w:t>: behoud enkel d</w:t>
      </w:r>
      <w:r w:rsidR="007D0CA7">
        <w:rPr>
          <w:rFonts w:cs="Arial"/>
          <w:color w:val="00B0F0"/>
        </w:rPr>
        <w:t>i</w:t>
      </w:r>
      <w:r w:rsidR="00C43A50">
        <w:rPr>
          <w:rFonts w:cs="Arial"/>
          <w:color w:val="00B0F0"/>
        </w:rPr>
        <w:t>e bewijsstukken die ontbreken</w:t>
      </w:r>
      <w:r>
        <w:rPr>
          <w:rFonts w:cs="Arial"/>
          <w:color w:val="00B0F0"/>
        </w:rPr>
        <w:t>&gt;</w:t>
      </w:r>
    </w:p>
    <w:p w14:paraId="0DE982BD" w14:textId="697DD78C" w:rsidR="009A5EC5" w:rsidRDefault="00420821" w:rsidP="002C58E8">
      <w:r w:rsidRPr="009F72DC">
        <w:t xml:space="preserve">De aanvraag is </w:t>
      </w:r>
      <w:r w:rsidRPr="009F72DC">
        <w:rPr>
          <w:b/>
          <w:bCs/>
        </w:rPr>
        <w:t>onvolledig</w:t>
      </w:r>
      <w:r w:rsidR="009A5EC5">
        <w:t>.</w:t>
      </w:r>
      <w:r w:rsidRPr="009F72DC">
        <w:t xml:space="preserve"> </w:t>
      </w:r>
    </w:p>
    <w:p w14:paraId="6F3FA7C1" w14:textId="77777777" w:rsidR="009A5EC5" w:rsidRDefault="009A5EC5" w:rsidP="002C58E8"/>
    <w:p w14:paraId="559B55DA" w14:textId="7C9B13AB" w:rsidR="00420821" w:rsidRPr="009F72DC" w:rsidRDefault="009A5EC5" w:rsidP="002C58E8">
      <w:r>
        <w:t>V</w:t>
      </w:r>
      <w:r w:rsidR="00420821" w:rsidRPr="009F72DC">
        <w:t xml:space="preserve">olgende </w:t>
      </w:r>
      <w:r w:rsidR="009533D8">
        <w:t>bewijsstukken</w:t>
      </w:r>
      <w:r w:rsidR="00420821" w:rsidRPr="009F72DC">
        <w:t xml:space="preserve"> ontbreken:</w:t>
      </w:r>
    </w:p>
    <w:p w14:paraId="46279F4F" w14:textId="749FF77C" w:rsidR="00EF44E5" w:rsidRPr="003C3A1A" w:rsidRDefault="00C22E80" w:rsidP="00E13685">
      <w:pPr>
        <w:pStyle w:val="Lijstopsomteken"/>
        <w:rPr>
          <w:b/>
          <w:bCs/>
        </w:rPr>
      </w:pPr>
      <w:r w:rsidRPr="003C3A1A">
        <w:rPr>
          <w:b/>
          <w:bCs/>
        </w:rPr>
        <w:t>Volmacht</w:t>
      </w:r>
      <w:r w:rsidR="00427562" w:rsidRPr="00427562">
        <w:t xml:space="preserve"> voor begunstigde</w:t>
      </w:r>
      <w:r w:rsidR="00427562">
        <w:t xml:space="preserve"> </w:t>
      </w:r>
      <w:sdt>
        <w:sdtPr>
          <w:id w:val="-624688558"/>
          <w:placeholder>
            <w:docPart w:val="FFC885EF4D4A4748B1C7B467799155EA"/>
          </w:placeholder>
          <w:showingPlcHdr/>
          <w:text/>
        </w:sdtPr>
        <w:sdtContent>
          <w:r w:rsidR="00BB7509" w:rsidRPr="00BB7509">
            <w:rPr>
              <w:rStyle w:val="Tekstvantijdelijkeaanduiding"/>
              <w:color w:val="FF0000"/>
            </w:rPr>
            <w:t>&lt;naam&gt;</w:t>
          </w:r>
        </w:sdtContent>
      </w:sdt>
      <w:r w:rsidR="00641584" w:rsidRPr="003C3A1A">
        <w:rPr>
          <w:b/>
          <w:bCs/>
        </w:rPr>
        <w:t>.</w:t>
      </w:r>
      <w:r w:rsidR="009D0783" w:rsidRPr="003C3A1A">
        <w:t xml:space="preserve"> Vul het </w:t>
      </w:r>
      <w:proofErr w:type="spellStart"/>
      <w:r w:rsidR="009D0783" w:rsidRPr="003C3A1A">
        <w:t>volmachtformulier</w:t>
      </w:r>
      <w:proofErr w:type="spellEnd"/>
      <w:r w:rsidR="009D0783" w:rsidRPr="003C3A1A">
        <w:t xml:space="preserve"> correct in</w:t>
      </w:r>
      <w:r w:rsidR="0064613A">
        <w:t xml:space="preserve"> en onderteken het.</w:t>
      </w:r>
    </w:p>
    <w:p w14:paraId="24AFEF58" w14:textId="52082255" w:rsidR="00FB4060" w:rsidRDefault="00FB4060" w:rsidP="00E13685">
      <w:pPr>
        <w:pStyle w:val="Lijstopsomteken"/>
      </w:pPr>
      <w:r w:rsidRPr="000F61DF">
        <w:rPr>
          <w:b/>
          <w:bCs/>
        </w:rPr>
        <w:t>Rijksregisternummer</w:t>
      </w:r>
      <w:r w:rsidR="000F61DF">
        <w:t xml:space="preserve"> van de aanvrager.</w:t>
      </w:r>
    </w:p>
    <w:p w14:paraId="3BD5B38F" w14:textId="65B8F60A" w:rsidR="000F61DF" w:rsidRDefault="000F61DF" w:rsidP="00E13685">
      <w:pPr>
        <w:pStyle w:val="Lijstopsomteken"/>
      </w:pPr>
      <w:r w:rsidRPr="000F61DF">
        <w:rPr>
          <w:b/>
          <w:bCs/>
        </w:rPr>
        <w:t>Ondernemingsnummer</w:t>
      </w:r>
      <w:r>
        <w:t xml:space="preserve"> van de aanvrager.</w:t>
      </w:r>
    </w:p>
    <w:p w14:paraId="65EBE814" w14:textId="687F7B8F" w:rsidR="00846664" w:rsidRDefault="00E76C4D" w:rsidP="00E13685">
      <w:pPr>
        <w:pStyle w:val="Lijstopsomteken"/>
        <w:rPr>
          <w:b/>
          <w:bCs/>
        </w:rPr>
      </w:pPr>
      <w:r w:rsidRPr="00E76C4D">
        <w:rPr>
          <w:b/>
          <w:bCs/>
        </w:rPr>
        <w:t>IBAN rekeningnummer</w:t>
      </w:r>
      <w:r w:rsidR="00A44B37" w:rsidRPr="00A44B37">
        <w:t xml:space="preserve"> waarop de vergoeding uitbetaald kan worden</w:t>
      </w:r>
      <w:r w:rsidRPr="00261FFF">
        <w:t>.</w:t>
      </w:r>
    </w:p>
    <w:p w14:paraId="6912B778" w14:textId="4AEE8811" w:rsidR="00B048DA" w:rsidRPr="003C3A1A" w:rsidRDefault="00C22E80" w:rsidP="00E13685">
      <w:pPr>
        <w:pStyle w:val="Lijstopsomteken"/>
      </w:pPr>
      <w:r w:rsidRPr="003C3A1A">
        <w:rPr>
          <w:b/>
          <w:bCs/>
        </w:rPr>
        <w:t>R</w:t>
      </w:r>
      <w:r w:rsidR="00E7725F" w:rsidRPr="003C3A1A">
        <w:rPr>
          <w:b/>
          <w:bCs/>
        </w:rPr>
        <w:t>ecentste verwervingstitel</w:t>
      </w:r>
      <w:r w:rsidR="00677685" w:rsidRPr="003C3A1A">
        <w:t xml:space="preserve">. </w:t>
      </w:r>
      <w:r w:rsidR="005B7EB1" w:rsidRPr="003C3A1A">
        <w:t>E</w:t>
      </w:r>
      <w:r w:rsidR="00E7725F" w:rsidRPr="003C3A1A">
        <w:t xml:space="preserve">en kopie van de meest recente </w:t>
      </w:r>
      <w:r w:rsidR="00420B5C" w:rsidRPr="003C3A1A">
        <w:t>verwervings</w:t>
      </w:r>
      <w:r w:rsidR="00E7725F" w:rsidRPr="003C3A1A">
        <w:t>titel</w:t>
      </w:r>
      <w:r w:rsidR="00D6552E">
        <w:t xml:space="preserve"> </w:t>
      </w:r>
      <w:r w:rsidR="001748C9" w:rsidRPr="003C3A1A">
        <w:t xml:space="preserve">die de verwerving van het perceel door de aanvrager aantoont. U kan dit bijvoorbeeld aantonen met een notariële akte van </w:t>
      </w:r>
      <w:r w:rsidR="005431D9" w:rsidRPr="003C3A1A">
        <w:t xml:space="preserve">aankoop, schenking, </w:t>
      </w:r>
      <w:r w:rsidR="001748C9" w:rsidRPr="003C3A1A">
        <w:t xml:space="preserve">of een </w:t>
      </w:r>
      <w:r w:rsidR="002409D0">
        <w:t xml:space="preserve">definitieve </w:t>
      </w:r>
      <w:r w:rsidR="001748C9" w:rsidRPr="003C3A1A">
        <w:t>uitspraak van de rechtbank.</w:t>
      </w:r>
      <w:r w:rsidR="000142E6">
        <w:t xml:space="preserve"> Deze verwervingstitel moet dateren van vóór het moment dat het ruimtelijk uitvoeringsplan in werking is getreden</w:t>
      </w:r>
      <w:r w:rsidR="0084139E">
        <w:t xml:space="preserve"> (</w:t>
      </w:r>
      <w:sdt>
        <w:sdtPr>
          <w:id w:val="1242680353"/>
          <w:placeholder>
            <w:docPart w:val="184499DA8AA046BCBF83A6BEBE250892"/>
          </w:placeholder>
          <w:showingPlcHdr/>
          <w:date>
            <w:dateFormat w:val="d/MM/yyyy"/>
            <w:lid w:val="nl-BE"/>
            <w:storeMappedDataAs w:val="dateTime"/>
            <w:calendar w:val="gregorian"/>
          </w:date>
        </w:sdtPr>
        <w:sdtContent>
          <w:r w:rsidR="00DF5C20" w:rsidRPr="00DF5C20">
            <w:rPr>
              <w:color w:val="FF0000"/>
            </w:rPr>
            <w:t>&lt;datum inwerkingtreding RUP&gt;</w:t>
          </w:r>
        </w:sdtContent>
      </w:sdt>
      <w:r w:rsidR="0084139E">
        <w:t>)</w:t>
      </w:r>
      <w:r w:rsidR="000142E6">
        <w:t>.</w:t>
      </w:r>
      <w:r w:rsidR="00002415">
        <w:t xml:space="preserve"> </w:t>
      </w:r>
      <w:r w:rsidR="00A77CD2">
        <w:t>Bij een verwerving ten gevolge van een erfenis</w:t>
      </w:r>
      <w:r w:rsidR="00E529A0">
        <w:t xml:space="preserve">, </w:t>
      </w:r>
      <w:r w:rsidR="00E02C3A">
        <w:t xml:space="preserve">geldt </w:t>
      </w:r>
      <w:r w:rsidR="00E529A0">
        <w:t>de akte van erfopvolging</w:t>
      </w:r>
      <w:r w:rsidR="00E02C3A">
        <w:t xml:space="preserve"> als recentste verwervingstitel. </w:t>
      </w:r>
      <w:r w:rsidR="009A54A0">
        <w:t xml:space="preserve">Als u daar niet over beschikt, </w:t>
      </w:r>
      <w:r w:rsidR="00D431D8">
        <w:t>kan</w:t>
      </w:r>
      <w:r w:rsidR="009A54A0">
        <w:t xml:space="preserve"> </w:t>
      </w:r>
      <w:r w:rsidR="00E56E9F">
        <w:t xml:space="preserve">u </w:t>
      </w:r>
      <w:r w:rsidR="009A54A0">
        <w:t>een</w:t>
      </w:r>
      <w:r w:rsidR="003B740A">
        <w:t xml:space="preserve"> ondertekend</w:t>
      </w:r>
      <w:r w:rsidR="009A54A0">
        <w:t xml:space="preserve"> document</w:t>
      </w:r>
      <w:r w:rsidR="00D431D8">
        <w:t xml:space="preserve"> </w:t>
      </w:r>
      <w:r w:rsidR="00E56E9F">
        <w:t>opmaken</w:t>
      </w:r>
      <w:r w:rsidR="00D431D8">
        <w:t xml:space="preserve">, waarin verklaard wordt dat het perceel waarvoor </w:t>
      </w:r>
      <w:r w:rsidR="00E02258">
        <w:t>u een</w:t>
      </w:r>
      <w:r w:rsidR="00D431D8">
        <w:t xml:space="preserve"> vergoeding </w:t>
      </w:r>
      <w:r w:rsidR="00E02258">
        <w:t>aanvraagt</w:t>
      </w:r>
      <w:r w:rsidR="003B740A">
        <w:t xml:space="preserve"> werd verworven ten gevolge van een erfenis en dat </w:t>
      </w:r>
      <w:r w:rsidR="00B26C64">
        <w:t>er geen akte van erfopvolging ter beschikking is</w:t>
      </w:r>
      <w:r w:rsidR="003B740A">
        <w:t>.</w:t>
      </w:r>
      <w:r w:rsidR="00AB0C61">
        <w:t xml:space="preserve"> Als u beschikt over de oorspronkelijke aankoopakte</w:t>
      </w:r>
      <w:r w:rsidR="00657768">
        <w:t xml:space="preserve"> waarbij de erflaters het perceel verkregen, moet</w:t>
      </w:r>
      <w:r w:rsidR="00A77599">
        <w:t xml:space="preserve"> u</w:t>
      </w:r>
      <w:r w:rsidR="00657768">
        <w:t xml:space="preserve"> deze </w:t>
      </w:r>
      <w:r w:rsidR="00BA23CC">
        <w:t xml:space="preserve">ook </w:t>
      </w:r>
      <w:r w:rsidR="00A77599">
        <w:t>bezorgen</w:t>
      </w:r>
      <w:r w:rsidR="00657768">
        <w:t>.</w:t>
      </w:r>
    </w:p>
    <w:p w14:paraId="0FD2A8D5" w14:textId="62010A13" w:rsidR="00686470" w:rsidRPr="003C3A1A" w:rsidRDefault="00686470" w:rsidP="00E13685">
      <w:pPr>
        <w:pStyle w:val="Lijstopsomteken"/>
      </w:pPr>
      <w:r w:rsidRPr="003C3A1A">
        <w:rPr>
          <w:b/>
          <w:bCs/>
        </w:rPr>
        <w:t>Kadastrale gegevens</w:t>
      </w:r>
      <w:r w:rsidR="00677685" w:rsidRPr="003C3A1A">
        <w:t>. H</w:t>
      </w:r>
      <w:r w:rsidRPr="003C3A1A">
        <w:t>et kadastraal uittreksel</w:t>
      </w:r>
      <w:r w:rsidR="005B7EB1" w:rsidRPr="003C3A1A">
        <w:t xml:space="preserve"> van het perceel waarvoor u de vergoeding aanvraagt</w:t>
      </w:r>
      <w:r w:rsidRPr="003C3A1A">
        <w:t xml:space="preserve">. </w:t>
      </w:r>
      <w:r w:rsidR="004235EC" w:rsidRPr="003C3A1A">
        <w:t>Vraag dit gratis digitaal op</w:t>
      </w:r>
      <w:r w:rsidRPr="003C3A1A">
        <w:t xml:space="preserve"> via </w:t>
      </w:r>
      <w:proofErr w:type="spellStart"/>
      <w:r w:rsidRPr="003C3A1A">
        <w:t>MyMinFin</w:t>
      </w:r>
      <w:proofErr w:type="spellEnd"/>
      <w:r w:rsidRPr="003C3A1A">
        <w:t xml:space="preserve">, of </w:t>
      </w:r>
      <w:r w:rsidR="00042A95">
        <w:t>tegen betaling</w:t>
      </w:r>
      <w:r w:rsidRPr="003C3A1A">
        <w:t xml:space="preserve"> via een papieren formulier bij de Federale Overheidsdienst Financiën.</w:t>
      </w:r>
    </w:p>
    <w:p w14:paraId="1FCFF76F" w14:textId="6F1E2420" w:rsidR="00756299" w:rsidRPr="003C3A1A" w:rsidRDefault="00756299" w:rsidP="00E13685">
      <w:pPr>
        <w:pStyle w:val="Lijstopsomteken"/>
      </w:pPr>
      <w:r w:rsidRPr="003C3A1A">
        <w:rPr>
          <w:b/>
          <w:bCs/>
        </w:rPr>
        <w:t>Bewijs zakelijk gerechtigde perceel</w:t>
      </w:r>
      <w:r w:rsidR="00677685" w:rsidRPr="003C3A1A">
        <w:t>.</w:t>
      </w:r>
      <w:r w:rsidRPr="003C3A1A">
        <w:t xml:space="preserve"> </w:t>
      </w:r>
      <w:r w:rsidR="00D02C33" w:rsidRPr="003C3A1A">
        <w:t>U bewijst dit m</w:t>
      </w:r>
      <w:r w:rsidRPr="003C3A1A">
        <w:t>et</w:t>
      </w:r>
      <w:r w:rsidR="00D02C33" w:rsidRPr="003C3A1A">
        <w:t xml:space="preserve"> het</w:t>
      </w:r>
      <w:r w:rsidRPr="003C3A1A">
        <w:t xml:space="preserve"> document ‘Eigendomstitel’</w:t>
      </w:r>
      <w:r w:rsidR="00BD14B7" w:rsidRPr="003C3A1A">
        <w:t xml:space="preserve">. Vraag dit </w:t>
      </w:r>
      <w:r w:rsidR="00042A95">
        <w:t>(tegen betaling)</w:t>
      </w:r>
      <w:r w:rsidR="00DD61DD" w:rsidRPr="003C3A1A">
        <w:t xml:space="preserve"> </w:t>
      </w:r>
      <w:r w:rsidR="00BD14B7" w:rsidRPr="003C3A1A">
        <w:t>aan</w:t>
      </w:r>
      <w:r w:rsidRPr="003C3A1A">
        <w:t xml:space="preserve"> via het voor u bevoegde kantoor Rechtszekerheid</w:t>
      </w:r>
      <w:r w:rsidR="00677685" w:rsidRPr="003C3A1A">
        <w:t>.</w:t>
      </w:r>
    </w:p>
    <w:p w14:paraId="4EF96D5F" w14:textId="77777777" w:rsidR="00E65063" w:rsidRDefault="002F0CA9" w:rsidP="00E65063">
      <w:pPr>
        <w:pStyle w:val="Lijstopsomteken"/>
      </w:pPr>
      <w:r w:rsidRPr="00E65063">
        <w:rPr>
          <w:b/>
          <w:bCs/>
        </w:rPr>
        <w:t>Vergunningen, plannen en beschrijving van gebouwen</w:t>
      </w:r>
      <w:r w:rsidR="00677685" w:rsidRPr="00511A25">
        <w:t xml:space="preserve">. </w:t>
      </w:r>
      <w:r w:rsidR="00AC2E7A" w:rsidRPr="00511A25">
        <w:t xml:space="preserve">Er zijn constructies aanwezig op het perceel waarvoor u de vergoeding aanvraagt. </w:t>
      </w:r>
      <w:r w:rsidR="0095037A" w:rsidRPr="00511A25">
        <w:t>Bezorg ons volgende documenten:</w:t>
      </w:r>
    </w:p>
    <w:p w14:paraId="50349947" w14:textId="77777777" w:rsidR="00E65063" w:rsidRDefault="00677685" w:rsidP="00EC69B7">
      <w:pPr>
        <w:pStyle w:val="Lijstopsomteken"/>
        <w:numPr>
          <w:ilvl w:val="1"/>
          <w:numId w:val="16"/>
        </w:numPr>
      </w:pPr>
      <w:r w:rsidRPr="00511A25">
        <w:lastRenderedPageBreak/>
        <w:t>een afschrift van de geldende vergunningen en, als die beschikbaar zijn, de bijbehorende plannen;</w:t>
      </w:r>
    </w:p>
    <w:p w14:paraId="6BFB0D72" w14:textId="6C4FE5ED" w:rsidR="002F0CA9" w:rsidRPr="00511A25" w:rsidRDefault="00677685" w:rsidP="00EC69B7">
      <w:pPr>
        <w:pStyle w:val="Lijstopsomteken"/>
        <w:numPr>
          <w:ilvl w:val="1"/>
          <w:numId w:val="16"/>
        </w:numPr>
      </w:pPr>
      <w:r w:rsidRPr="00511A25">
        <w:t>een beschrijving van de gebouwen, waaronder het bouwjaar en de functie.</w:t>
      </w:r>
    </w:p>
    <w:p w14:paraId="0AB53510" w14:textId="66DCBBE7" w:rsidR="00BF037F" w:rsidRPr="003C3A1A" w:rsidRDefault="00BF037F" w:rsidP="00E13685">
      <w:pPr>
        <w:pStyle w:val="Lijstopsomteken"/>
      </w:pPr>
      <w:r w:rsidRPr="003C3A1A">
        <w:rPr>
          <w:b/>
          <w:bCs/>
        </w:rPr>
        <w:t>De verwervingswaarde</w:t>
      </w:r>
      <w:r w:rsidR="00CB4BA1" w:rsidRPr="003C3A1A">
        <w:t xml:space="preserve"> word</w:t>
      </w:r>
      <w:r w:rsidR="005A07C2">
        <w:t>t</w:t>
      </w:r>
      <w:r w:rsidR="00CB4BA1" w:rsidRPr="003C3A1A">
        <w:t xml:space="preserve"> niet vermeld in de verwervingstitel. </w:t>
      </w:r>
      <w:r w:rsidR="00976DF1" w:rsidRPr="003C3A1A">
        <w:t xml:space="preserve">Stel een document </w:t>
      </w:r>
      <w:r w:rsidR="00D3058B">
        <w:t xml:space="preserve">op </w:t>
      </w:r>
      <w:r w:rsidR="00DE6FFE" w:rsidRPr="003C3A1A">
        <w:t>met</w:t>
      </w:r>
      <w:r w:rsidR="00976DF1" w:rsidRPr="003C3A1A">
        <w:t xml:space="preserve"> de verwervingswaarde</w:t>
      </w:r>
      <w:r w:rsidR="00A40E27">
        <w:t xml:space="preserve"> o</w:t>
      </w:r>
      <w:r w:rsidR="00A6670E" w:rsidRPr="003C3A1A">
        <w:t xml:space="preserve">f </w:t>
      </w:r>
      <w:r w:rsidR="00F55B9E" w:rsidRPr="003C3A1A">
        <w:t>met</w:t>
      </w:r>
      <w:r w:rsidR="00DE6FFE" w:rsidRPr="003C3A1A">
        <w:t xml:space="preserve"> een motivatie</w:t>
      </w:r>
      <w:r w:rsidR="00A6670E" w:rsidRPr="003C3A1A">
        <w:t xml:space="preserve"> waarom de</w:t>
      </w:r>
      <w:r w:rsidR="00A40E27">
        <w:t xml:space="preserve"> verwervingswaarde</w:t>
      </w:r>
      <w:r w:rsidR="00A6670E" w:rsidRPr="003C3A1A">
        <w:t xml:space="preserve"> niet bekend </w:t>
      </w:r>
      <w:r w:rsidR="005A07C2">
        <w:t>is</w:t>
      </w:r>
      <w:r w:rsidR="00A6670E" w:rsidRPr="003C3A1A">
        <w:t>.</w:t>
      </w:r>
    </w:p>
    <w:p w14:paraId="2DF101B5" w14:textId="68D2C680" w:rsidR="00BF037F" w:rsidRPr="003C3A1A" w:rsidRDefault="00BF037F" w:rsidP="00E13685">
      <w:pPr>
        <w:pStyle w:val="Lijstopsomteken"/>
      </w:pPr>
      <w:r w:rsidRPr="003C3A1A">
        <w:rPr>
          <w:b/>
          <w:bCs/>
        </w:rPr>
        <w:t>Erfdienstbaarheden</w:t>
      </w:r>
      <w:r w:rsidRPr="003C3A1A">
        <w:t xml:space="preserve"> die niet in de eigendomstitel vermeld staan</w:t>
      </w:r>
      <w:r w:rsidR="00E61703" w:rsidRPr="003C3A1A">
        <w:t>. We vermoeden dat er erfdienstbaarheden van toepassing zijn op het perceel, die niet in de eigendomstitel vermeld staan</w:t>
      </w:r>
      <w:r w:rsidR="002E6187" w:rsidRPr="003C3A1A">
        <w:t xml:space="preserve">: </w:t>
      </w:r>
      <w:sdt>
        <w:sdtPr>
          <w:id w:val="1559284198"/>
          <w:placeholder>
            <w:docPart w:val="6D4B9C7647E04F77BA1279FE307E4C9D"/>
          </w:placeholder>
          <w:showingPlcHdr/>
          <w:text/>
        </w:sdtPr>
        <w:sdtContent>
          <w:r w:rsidR="003C3A1A" w:rsidRPr="00A2375E">
            <w:rPr>
              <w:rStyle w:val="Tekstvantijdelijkeaanduiding"/>
              <w:color w:val="FF0000"/>
            </w:rPr>
            <w:t>&lt;vermoede erfdienstbaarheden&gt;</w:t>
          </w:r>
        </w:sdtContent>
      </w:sdt>
      <w:r w:rsidR="003C3A1A">
        <w:t>.</w:t>
      </w:r>
      <w:r w:rsidR="00832906">
        <w:t xml:space="preserve"> </w:t>
      </w:r>
      <w:r w:rsidR="00F55B9E" w:rsidRPr="003C3A1A">
        <w:t>Vraag dit op via het voor u bevoegde kantoor Rechtszekerheid</w:t>
      </w:r>
      <w:r w:rsidR="00AD67BC" w:rsidRPr="003C3A1A">
        <w:t>. O</w:t>
      </w:r>
      <w:r w:rsidR="00B464C1" w:rsidRPr="003C3A1A">
        <w:t xml:space="preserve">f </w:t>
      </w:r>
      <w:r w:rsidR="00F55B9E" w:rsidRPr="003C3A1A">
        <w:t xml:space="preserve">stel een </w:t>
      </w:r>
      <w:r w:rsidR="00090B93">
        <w:t xml:space="preserve">ondertekend </w:t>
      </w:r>
      <w:r w:rsidR="00F55B9E" w:rsidRPr="003C3A1A">
        <w:t>document op met</w:t>
      </w:r>
      <w:r w:rsidR="00C16395" w:rsidRPr="003C3A1A">
        <w:t xml:space="preserve"> een verklaring op erewoord dat er geen </w:t>
      </w:r>
      <w:r w:rsidR="00F55B9E" w:rsidRPr="003C3A1A">
        <w:t xml:space="preserve">erfdienstbaarheden </w:t>
      </w:r>
      <w:r w:rsidR="00C16395" w:rsidRPr="003C3A1A">
        <w:t>zijn</w:t>
      </w:r>
      <w:r w:rsidR="00F55B9E" w:rsidRPr="003C3A1A">
        <w:t xml:space="preserve"> die niet in de eigendomstitel vermeld staan</w:t>
      </w:r>
      <w:r w:rsidR="00C16395" w:rsidRPr="003C3A1A">
        <w:t>.</w:t>
      </w:r>
    </w:p>
    <w:p w14:paraId="6E0EEA4F" w14:textId="3D217093" w:rsidR="00BF037F" w:rsidRPr="003C3A1A" w:rsidRDefault="00BF037F" w:rsidP="00E13685">
      <w:pPr>
        <w:pStyle w:val="Lijstopsomteken"/>
      </w:pPr>
      <w:r w:rsidRPr="003C3A1A">
        <w:rPr>
          <w:b/>
          <w:bCs/>
        </w:rPr>
        <w:t>Niet-zichtbare constructies</w:t>
      </w:r>
      <w:r w:rsidR="00C16395" w:rsidRPr="003C3A1A">
        <w:t>. We vermoeden dat er niet-zichtbare constructies aanwezig zijn op het perceel</w:t>
      </w:r>
      <w:r w:rsidR="00EB5AC4" w:rsidRPr="003C3A1A">
        <w:t>:</w:t>
      </w:r>
      <w:r w:rsidR="003C3A1A">
        <w:t xml:space="preserve"> </w:t>
      </w:r>
      <w:sdt>
        <w:sdtPr>
          <w:id w:val="1883433035"/>
          <w:placeholder>
            <w:docPart w:val="2F8A199A385E4551BE903219BED0ED48"/>
          </w:placeholder>
          <w:showingPlcHdr/>
          <w:text/>
        </w:sdtPr>
        <w:sdtContent>
          <w:r w:rsidR="003C3A1A" w:rsidRPr="00A2375E">
            <w:rPr>
              <w:rStyle w:val="Tekstvantijdelijkeaanduiding"/>
              <w:color w:val="FF0000"/>
            </w:rPr>
            <w:t>&lt;vermoede niet-zichtbare constructies&gt;</w:t>
          </w:r>
        </w:sdtContent>
      </w:sdt>
      <w:r w:rsidR="00C16395" w:rsidRPr="003C3A1A">
        <w:t>.</w:t>
      </w:r>
      <w:r w:rsidR="00EB5AC4" w:rsidRPr="003C3A1A">
        <w:t xml:space="preserve"> </w:t>
      </w:r>
      <w:r w:rsidR="006079D3" w:rsidRPr="003C3A1A">
        <w:t xml:space="preserve">Dit kan u bewijzen met bouwplannen en technische tekeningen </w:t>
      </w:r>
      <w:r w:rsidR="00A51D88">
        <w:t>en/</w:t>
      </w:r>
      <w:r w:rsidR="006079D3" w:rsidRPr="003C3A1A">
        <w:t>of vergunningen.</w:t>
      </w:r>
      <w:r w:rsidR="00061C13" w:rsidRPr="003C3A1A">
        <w:t xml:space="preserve"> Als die niet beschikbaar zijn, stel dan een document op met </w:t>
      </w:r>
      <w:r w:rsidR="00061C13" w:rsidRPr="00E13685">
        <w:t>een</w:t>
      </w:r>
      <w:r w:rsidR="00061C13" w:rsidRPr="003C3A1A">
        <w:t xml:space="preserve"> duidelijke beschrijving van de niet-zichtbare constructies</w:t>
      </w:r>
      <w:r w:rsidR="00223C81" w:rsidRPr="003C3A1A">
        <w:t xml:space="preserve">. Vermeld </w:t>
      </w:r>
      <w:r w:rsidR="00E94112" w:rsidRPr="003C3A1A">
        <w:t xml:space="preserve">zeker de afmetingen en waar de constructies zich bevinden op het perceel. Of stel een </w:t>
      </w:r>
      <w:r w:rsidR="003C1B96">
        <w:t xml:space="preserve">ondertekend </w:t>
      </w:r>
      <w:r w:rsidR="00E94112" w:rsidRPr="003C3A1A">
        <w:t>document op met een verklaring op erewoord dat er geen niet-</w:t>
      </w:r>
      <w:r w:rsidR="003565C3">
        <w:t>zichtbare</w:t>
      </w:r>
      <w:r w:rsidR="00E94112" w:rsidRPr="003C3A1A">
        <w:t xml:space="preserve"> constructies zijn.</w:t>
      </w:r>
    </w:p>
    <w:p w14:paraId="4A664518" w14:textId="77777777" w:rsidR="00420821" w:rsidRPr="009F72DC" w:rsidRDefault="00420821" w:rsidP="00420821">
      <w:pPr>
        <w:rPr>
          <w:rFonts w:cs="Arial"/>
          <w:color w:val="auto"/>
        </w:rPr>
      </w:pPr>
    </w:p>
    <w:p w14:paraId="5075898D" w14:textId="1A0ED7F4" w:rsidR="00420821" w:rsidRDefault="00420821" w:rsidP="00420821">
      <w:pPr>
        <w:rPr>
          <w:rFonts w:cs="Arial"/>
          <w:color w:val="auto"/>
        </w:rPr>
      </w:pPr>
      <w:r w:rsidRPr="00213801">
        <w:rPr>
          <w:rFonts w:cs="Arial"/>
          <w:b/>
          <w:bCs/>
          <w:color w:val="auto"/>
        </w:rPr>
        <w:t xml:space="preserve">Bezorgt u ons de ontbrekende </w:t>
      </w:r>
      <w:r w:rsidR="00213801" w:rsidRPr="00213801">
        <w:rPr>
          <w:rFonts w:cs="Arial"/>
          <w:b/>
          <w:bCs/>
          <w:color w:val="auto"/>
        </w:rPr>
        <w:t xml:space="preserve">bewijsstukken </w:t>
      </w:r>
      <w:r w:rsidRPr="00213801">
        <w:rPr>
          <w:rFonts w:cs="Arial"/>
          <w:b/>
          <w:bCs/>
          <w:color w:val="auto"/>
        </w:rPr>
        <w:t xml:space="preserve">binnen </w:t>
      </w:r>
      <w:r w:rsidR="000A577A">
        <w:rPr>
          <w:rFonts w:cs="Arial"/>
          <w:b/>
          <w:bCs/>
          <w:color w:val="auto"/>
        </w:rPr>
        <w:t xml:space="preserve">de </w:t>
      </w:r>
      <w:r w:rsidRPr="00213801">
        <w:rPr>
          <w:rFonts w:cs="Arial"/>
          <w:b/>
          <w:bCs/>
          <w:color w:val="auto"/>
        </w:rPr>
        <w:t xml:space="preserve">30 dagen na </w:t>
      </w:r>
      <w:r w:rsidR="004D727C">
        <w:rPr>
          <w:rFonts w:cs="Arial"/>
          <w:b/>
          <w:bCs/>
          <w:color w:val="auto"/>
        </w:rPr>
        <w:t>verzending</w:t>
      </w:r>
      <w:r w:rsidR="004D727C" w:rsidRPr="00213801">
        <w:rPr>
          <w:rFonts w:cs="Arial"/>
          <w:b/>
          <w:bCs/>
          <w:color w:val="auto"/>
        </w:rPr>
        <w:t xml:space="preserve"> </w:t>
      </w:r>
      <w:r w:rsidRPr="00213801">
        <w:rPr>
          <w:rFonts w:cs="Arial"/>
          <w:b/>
          <w:bCs/>
          <w:color w:val="auto"/>
        </w:rPr>
        <w:t>van deze brief?</w:t>
      </w:r>
      <w:r w:rsidRPr="009F72DC">
        <w:rPr>
          <w:rFonts w:cs="Arial"/>
          <w:color w:val="auto"/>
        </w:rPr>
        <w:t xml:space="preserve"> Als u de ontbrekende </w:t>
      </w:r>
      <w:r w:rsidR="00213801">
        <w:rPr>
          <w:rFonts w:cs="Arial"/>
          <w:color w:val="auto"/>
        </w:rPr>
        <w:t>bewijsstukken</w:t>
      </w:r>
      <w:r w:rsidR="00213801" w:rsidRPr="009F72DC">
        <w:rPr>
          <w:rFonts w:cs="Arial"/>
          <w:color w:val="auto"/>
        </w:rPr>
        <w:t xml:space="preserve"> </w:t>
      </w:r>
      <w:r w:rsidRPr="009F72DC">
        <w:rPr>
          <w:rFonts w:cs="Arial"/>
          <w:color w:val="auto"/>
        </w:rPr>
        <w:t xml:space="preserve">niet tijdig bezorgt, </w:t>
      </w:r>
      <w:r w:rsidR="00807608">
        <w:rPr>
          <w:rFonts w:cs="Arial"/>
          <w:color w:val="auto"/>
        </w:rPr>
        <w:t>moeten</w:t>
      </w:r>
      <w:r w:rsidR="00807608" w:rsidRPr="009F72DC">
        <w:rPr>
          <w:rFonts w:cs="Arial"/>
          <w:color w:val="auto"/>
        </w:rPr>
        <w:t xml:space="preserve"> </w:t>
      </w:r>
      <w:r w:rsidRPr="009F72DC">
        <w:rPr>
          <w:rFonts w:cs="Arial"/>
          <w:color w:val="auto"/>
        </w:rPr>
        <w:t>wij de aanvraag voor de vergoeding onontvankelijk</w:t>
      </w:r>
      <w:r w:rsidR="00807608">
        <w:rPr>
          <w:rFonts w:cs="Arial"/>
          <w:color w:val="auto"/>
        </w:rPr>
        <w:t xml:space="preserve"> verklaren</w:t>
      </w:r>
      <w:r w:rsidRPr="009F72DC">
        <w:rPr>
          <w:rFonts w:cs="Arial"/>
          <w:color w:val="auto"/>
        </w:rPr>
        <w:t>.</w:t>
      </w:r>
      <w:r w:rsidR="00807608">
        <w:rPr>
          <w:rStyle w:val="Voetnootmarkering"/>
          <w:rFonts w:cs="Arial"/>
          <w:color w:val="auto"/>
        </w:rPr>
        <w:footnoteReference w:id="3"/>
      </w:r>
      <w:r w:rsidRPr="009F72DC">
        <w:rPr>
          <w:rFonts w:cs="Arial"/>
          <w:color w:val="auto"/>
        </w:rPr>
        <w:t xml:space="preserve"> Daardoor wordt de behandeling van de aanvraag stopgezet.</w:t>
      </w:r>
    </w:p>
    <w:p w14:paraId="5561DD1C" w14:textId="77777777" w:rsidR="0099220C" w:rsidRDefault="0099220C" w:rsidP="00420821">
      <w:pPr>
        <w:rPr>
          <w:rFonts w:cs="Arial"/>
          <w:color w:val="auto"/>
        </w:rPr>
      </w:pPr>
    </w:p>
    <w:p w14:paraId="21F1BB06" w14:textId="467F766B" w:rsidR="0099220C" w:rsidRDefault="0099220C" w:rsidP="00420821">
      <w:pPr>
        <w:rPr>
          <w:rFonts w:cs="Arial"/>
          <w:color w:val="auto"/>
        </w:rPr>
      </w:pPr>
      <w:r>
        <w:rPr>
          <w:rFonts w:cs="Arial"/>
          <w:color w:val="auto"/>
        </w:rPr>
        <w:t>Op de volgende pagina</w:t>
      </w:r>
      <w:r w:rsidR="003565C3">
        <w:rPr>
          <w:rFonts w:cs="Arial"/>
          <w:color w:val="auto"/>
        </w:rPr>
        <w:t>’</w:t>
      </w:r>
      <w:r>
        <w:rPr>
          <w:rFonts w:cs="Arial"/>
          <w:color w:val="auto"/>
        </w:rPr>
        <w:t xml:space="preserve">s </w:t>
      </w:r>
      <w:r w:rsidR="003565C3">
        <w:rPr>
          <w:rFonts w:cs="Arial"/>
          <w:color w:val="auto"/>
        </w:rPr>
        <w:t xml:space="preserve">leest u hoe u de ontbrekende bewijsstukken </w:t>
      </w:r>
      <w:r w:rsidR="00D079F4">
        <w:rPr>
          <w:rFonts w:cs="Arial"/>
          <w:color w:val="auto"/>
        </w:rPr>
        <w:t xml:space="preserve">kan </w:t>
      </w:r>
      <w:r w:rsidR="003565C3">
        <w:rPr>
          <w:rFonts w:cs="Arial"/>
          <w:color w:val="auto"/>
        </w:rPr>
        <w:t>verzamelen en bezorgen.</w:t>
      </w:r>
    </w:p>
    <w:p w14:paraId="2B4A4102" w14:textId="77777777" w:rsidR="0099220C" w:rsidRDefault="0099220C" w:rsidP="00420821">
      <w:pPr>
        <w:rPr>
          <w:rFonts w:cs="Arial"/>
          <w:color w:val="auto"/>
        </w:rPr>
      </w:pPr>
    </w:p>
    <w:p w14:paraId="6E157BDB" w14:textId="77777777" w:rsidR="0099220C" w:rsidRPr="00154FA3" w:rsidRDefault="0099220C" w:rsidP="0099220C">
      <w:pPr>
        <w:rPr>
          <w:rFonts w:cs="Arial"/>
          <w:color w:val="00B0F0"/>
        </w:rPr>
      </w:pPr>
      <w:r w:rsidRPr="00154FA3">
        <w:rPr>
          <w:rFonts w:cs="Arial"/>
          <w:color w:val="00B0F0"/>
        </w:rPr>
        <w:t>&lt;als de aanvraag volledig is</w:t>
      </w:r>
      <w:r>
        <w:rPr>
          <w:rFonts w:cs="Arial"/>
          <w:color w:val="00B0F0"/>
        </w:rPr>
        <w:t>&gt;</w:t>
      </w:r>
    </w:p>
    <w:p w14:paraId="493D71B3" w14:textId="7CD62EF2" w:rsidR="0099220C" w:rsidRPr="009F72DC" w:rsidRDefault="0099220C" w:rsidP="0099220C">
      <w:pPr>
        <w:rPr>
          <w:rFonts w:cs="Arial"/>
          <w:color w:val="auto"/>
        </w:rPr>
      </w:pPr>
      <w:r w:rsidRPr="009F72DC">
        <w:rPr>
          <w:rFonts w:cs="Arial"/>
          <w:color w:val="auto"/>
        </w:rPr>
        <w:t xml:space="preserve">De aanvraag is </w:t>
      </w:r>
      <w:r w:rsidRPr="009F72DC">
        <w:rPr>
          <w:rFonts w:cs="Arial"/>
          <w:b/>
          <w:bCs/>
          <w:color w:val="auto"/>
        </w:rPr>
        <w:t>volledig</w:t>
      </w:r>
      <w:r>
        <w:rPr>
          <w:rFonts w:cs="Arial"/>
          <w:color w:val="auto"/>
        </w:rPr>
        <w:t xml:space="preserve"> en wordt</w:t>
      </w:r>
      <w:r w:rsidRPr="009F72DC">
        <w:rPr>
          <w:rFonts w:cs="Arial"/>
          <w:color w:val="auto"/>
        </w:rPr>
        <w:t xml:space="preserve"> verder behandeld. We brengen u op de hoogte als er nieuwe stappen zijn gezet in de procedure. Als u in uw aanvraag aangaf dat u gehoord wil worden, zullen wij u binnenkort contacteren.</w:t>
      </w:r>
      <w:r w:rsidR="009F2761">
        <w:rPr>
          <w:rStyle w:val="Voetnootmarkering"/>
          <w:rFonts w:cs="Arial"/>
          <w:color w:val="auto"/>
        </w:rPr>
        <w:footnoteReference w:id="4"/>
      </w:r>
    </w:p>
    <w:p w14:paraId="553FC4A8" w14:textId="77777777" w:rsidR="0099220C" w:rsidRPr="009F72DC" w:rsidRDefault="0099220C" w:rsidP="0099220C">
      <w:pPr>
        <w:rPr>
          <w:rFonts w:cs="Arial"/>
          <w:color w:val="auto"/>
        </w:rPr>
      </w:pPr>
    </w:p>
    <w:p w14:paraId="07F75EF1" w14:textId="44A4121B" w:rsidR="009F5255" w:rsidRDefault="009F5255" w:rsidP="0099220C">
      <w:pPr>
        <w:rPr>
          <w:rFonts w:cs="Arial"/>
          <w:color w:val="auto"/>
        </w:rPr>
      </w:pPr>
      <w:r>
        <w:rPr>
          <w:rFonts w:cs="Arial"/>
          <w:color w:val="auto"/>
        </w:rPr>
        <w:t>Nog vragen?</w:t>
      </w:r>
    </w:p>
    <w:p w14:paraId="29780E2F" w14:textId="391F7C7B" w:rsidR="00D453E3" w:rsidRPr="009F5255" w:rsidRDefault="0099220C" w:rsidP="009F5255">
      <w:pPr>
        <w:pStyle w:val="Lijstopsomteken"/>
      </w:pPr>
      <w:r w:rsidRPr="009F5255">
        <w:t xml:space="preserve">U kan de status van uw aanvraag steeds raadplegen </w:t>
      </w:r>
      <w:r w:rsidR="003405B6" w:rsidRPr="009F5255">
        <w:t>op</w:t>
      </w:r>
      <w:r w:rsidRPr="009F5255">
        <w:t xml:space="preserve"> het Loket Landinrichting </w:t>
      </w:r>
      <w:r w:rsidR="003405B6" w:rsidRPr="009F5255">
        <w:t xml:space="preserve">via </w:t>
      </w:r>
      <w:hyperlink r:id="rId12" w:history="1">
        <w:r w:rsidRPr="009F5255">
          <w:rPr>
            <w:rStyle w:val="Hyperlink"/>
            <w:rFonts w:cs="Arial"/>
          </w:rPr>
          <w:t>loketlandinrichting.vlaanderen.be/aanvragen</w:t>
        </w:r>
      </w:hyperlink>
      <w:r w:rsidRPr="009F5255">
        <w:t>.</w:t>
      </w:r>
    </w:p>
    <w:p w14:paraId="588EB2ED" w14:textId="3DFC056D" w:rsidR="009F5255" w:rsidRPr="009F5255" w:rsidRDefault="009F5255" w:rsidP="009F5255">
      <w:pPr>
        <w:pStyle w:val="Lijstopsomteken"/>
      </w:pPr>
      <w:r w:rsidRPr="009F5255">
        <w:t>Voor vragen over de inhoud van uw aanvraag kan u terecht bij ons</w:t>
      </w:r>
      <w:r w:rsidR="00D671E6">
        <w:t>,</w:t>
      </w:r>
      <w:r w:rsidRPr="009F5255">
        <w:t xml:space="preserve"> als initiatiefnemer van het ruimtelijk uitvoeringsplan</w:t>
      </w:r>
      <w:r w:rsidR="00221036">
        <w:t xml:space="preserve">, via de </w:t>
      </w:r>
      <w:r w:rsidRPr="009F5255">
        <w:t>contactgegevens bovenaan deze brief</w:t>
      </w:r>
      <w:r w:rsidR="004B3636">
        <w:t>.</w:t>
      </w:r>
    </w:p>
    <w:p w14:paraId="06625123" w14:textId="009AFF69" w:rsidR="00D453E3" w:rsidRPr="009F5255" w:rsidRDefault="00E550CD" w:rsidP="00E550CD">
      <w:pPr>
        <w:pStyle w:val="Lijstopsomteken"/>
      </w:pPr>
      <w:r>
        <w:t xml:space="preserve">U vindt veel informatie over het Loket Landinrichting </w:t>
      </w:r>
      <w:r w:rsidR="000E20C9">
        <w:t>en</w:t>
      </w:r>
      <w:r>
        <w:t xml:space="preserve"> over de procedure terug op </w:t>
      </w:r>
      <w:hyperlink r:id="rId13" w:history="1">
        <w:r w:rsidRPr="00A05520">
          <w:rPr>
            <w:rStyle w:val="Hyperlink"/>
          </w:rPr>
          <w:t>www.vlm.be/nl/themas/veerkrachtigeopenruimte/instrumentendecreet/loketlandinrichting</w:t>
        </w:r>
      </w:hyperlink>
      <w:r>
        <w:t xml:space="preserve">. Neem zeker een kijkje bij de </w:t>
      </w:r>
      <w:hyperlink r:id="rId14" w:history="1">
        <w:r w:rsidRPr="006072F8">
          <w:rPr>
            <w:rStyle w:val="Hyperlink"/>
          </w:rPr>
          <w:t>veelgestelde vragen</w:t>
        </w:r>
      </w:hyperlink>
      <w:r>
        <w:t xml:space="preserve">. Voor bijkomende </w:t>
      </w:r>
      <w:r w:rsidRPr="009F5255">
        <w:t xml:space="preserve">vragen kan u terecht bij </w:t>
      </w:r>
      <w:hyperlink r:id="rId15" w:history="1">
        <w:r w:rsidRPr="009F5255">
          <w:rPr>
            <w:rStyle w:val="Hyperlink"/>
            <w:rFonts w:cs="Arial"/>
          </w:rPr>
          <w:t>loketlandinrichting@vlm.be</w:t>
        </w:r>
      </w:hyperlink>
      <w:r w:rsidRPr="009F5255">
        <w:t>.</w:t>
      </w:r>
    </w:p>
    <w:p w14:paraId="5B53F26F" w14:textId="77777777" w:rsidR="0099220C" w:rsidRPr="00154FA3" w:rsidRDefault="0099220C" w:rsidP="0099220C">
      <w:pPr>
        <w:rPr>
          <w:rFonts w:cs="Arial"/>
        </w:rPr>
      </w:pPr>
    </w:p>
    <w:p w14:paraId="3E886A23" w14:textId="77777777" w:rsidR="0099220C" w:rsidRPr="00154FA3" w:rsidRDefault="0099220C" w:rsidP="00DE5F0D">
      <w:pPr>
        <w:keepNext/>
        <w:rPr>
          <w:rFonts w:cs="Arial"/>
        </w:rPr>
      </w:pPr>
      <w:r w:rsidRPr="00154FA3">
        <w:rPr>
          <w:rFonts w:cs="Arial"/>
        </w:rPr>
        <w:t>Hoogachtend,</w:t>
      </w:r>
    </w:p>
    <w:p w14:paraId="7AB4A8CF" w14:textId="77777777" w:rsidR="0041230E" w:rsidRDefault="0041230E" w:rsidP="00DE5F0D">
      <w:pPr>
        <w:keepNext/>
        <w:rPr>
          <w:rFonts w:cs="Arial"/>
          <w:color w:val="auto"/>
        </w:rPr>
      </w:pPr>
    </w:p>
    <w:sdt>
      <w:sdtPr>
        <w:rPr>
          <w:rFonts w:cs="Arial"/>
          <w:color w:val="auto"/>
        </w:rPr>
        <w:id w:val="1819766821"/>
        <w:placeholder>
          <w:docPart w:val="F423C757323F4D5C9E64715650565D86"/>
        </w:placeholder>
        <w:showingPlcHdr/>
        <w:text/>
      </w:sdtPr>
      <w:sdtContent>
        <w:p w14:paraId="78441DB9" w14:textId="50B175B5" w:rsidR="00A2375E" w:rsidRDefault="00A2375E" w:rsidP="00DE5F0D">
          <w:pPr>
            <w:keepNext/>
            <w:rPr>
              <w:rFonts w:cs="Arial"/>
              <w:color w:val="auto"/>
            </w:rPr>
          </w:pPr>
          <w:r w:rsidRPr="00A2375E">
            <w:rPr>
              <w:rStyle w:val="Tekstvantijdelijkeaanduiding"/>
              <w:color w:val="FF0000"/>
            </w:rPr>
            <w:t>&lt;naam&gt;</w:t>
          </w:r>
        </w:p>
      </w:sdtContent>
    </w:sdt>
    <w:sdt>
      <w:sdtPr>
        <w:rPr>
          <w:rFonts w:cs="Arial"/>
          <w:color w:val="auto"/>
        </w:rPr>
        <w:id w:val="-173420684"/>
        <w:placeholder>
          <w:docPart w:val="F041B74812804046BF831CB6A7AB841C"/>
        </w:placeholder>
        <w:showingPlcHdr/>
        <w:text/>
      </w:sdtPr>
      <w:sdtContent>
        <w:p w14:paraId="7FE6629F" w14:textId="1A264849" w:rsidR="00A2375E" w:rsidRDefault="00A2375E" w:rsidP="00DE5F0D">
          <w:pPr>
            <w:keepNext/>
            <w:rPr>
              <w:rFonts w:cs="Arial"/>
              <w:color w:val="auto"/>
            </w:rPr>
          </w:pPr>
          <w:r w:rsidRPr="00A2375E">
            <w:rPr>
              <w:rStyle w:val="Tekstvantijdelijkeaanduiding"/>
              <w:color w:val="FF0000"/>
            </w:rPr>
            <w:t>&lt;hoedanigheid&gt;</w:t>
          </w:r>
        </w:p>
      </w:sdtContent>
    </w:sdt>
    <w:p w14:paraId="4D440F2B" w14:textId="63C053AE" w:rsidR="0099220C" w:rsidRDefault="003405B6" w:rsidP="00357C6C">
      <w:pPr>
        <w:rPr>
          <w:rFonts w:cs="Arial"/>
          <w:color w:val="auto"/>
          <w:u w:val="single"/>
        </w:rPr>
      </w:pPr>
      <w:r>
        <w:rPr>
          <w:rFonts w:cs="Arial"/>
          <w:color w:val="auto"/>
        </w:rPr>
        <w:t>Initiatiefnemer van het ruimtelijk uitvoeringsplan</w:t>
      </w:r>
      <w:r w:rsidR="006F672C">
        <w:rPr>
          <w:rFonts w:cs="Arial"/>
          <w:color w:val="auto"/>
        </w:rPr>
        <w:t xml:space="preserve"> RUP</w:t>
      </w:r>
      <w:r w:rsidR="00DB367D">
        <w:rPr>
          <w:rFonts w:cs="Arial"/>
          <w:color w:val="auto"/>
        </w:rPr>
        <w:t xml:space="preserve"> </w:t>
      </w:r>
      <w:sdt>
        <w:sdtPr>
          <w:rPr>
            <w:rFonts w:cs="Arial"/>
            <w:color w:val="auto"/>
          </w:rPr>
          <w:id w:val="-300311879"/>
          <w:placeholder>
            <w:docPart w:val="C90E31704E664089B9032D905D543FDC"/>
          </w:placeholder>
          <w:showingPlcHdr/>
          <w:text/>
        </w:sdtPr>
        <w:sdtContent>
          <w:r w:rsidR="00DB367D" w:rsidRPr="00DB367D">
            <w:rPr>
              <w:rStyle w:val="Tekstvantijdelijkeaanduiding"/>
              <w:color w:val="FF0000"/>
            </w:rPr>
            <w:t>&lt;naam RUP&gt;</w:t>
          </w:r>
        </w:sdtContent>
      </w:sdt>
      <w:r w:rsidR="0099220C">
        <w:rPr>
          <w:rFonts w:cs="Arial"/>
          <w:color w:val="auto"/>
          <w:u w:val="single"/>
        </w:rPr>
        <w:br w:type="page"/>
      </w:r>
    </w:p>
    <w:p w14:paraId="6706DA35" w14:textId="0F742E24" w:rsidR="0099220C" w:rsidRDefault="0099220C" w:rsidP="00155CD6">
      <w:pPr>
        <w:spacing w:after="120"/>
        <w:contextualSpacing w:val="0"/>
        <w:rPr>
          <w:rFonts w:cs="Arial"/>
          <w:b/>
          <w:bCs/>
          <w:color w:val="auto"/>
        </w:rPr>
      </w:pPr>
      <w:r>
        <w:rPr>
          <w:rFonts w:cs="Arial"/>
          <w:b/>
          <w:bCs/>
          <w:color w:val="auto"/>
        </w:rPr>
        <w:lastRenderedPageBreak/>
        <w:t>Planschadevergoeding in het kader van een ruimtelijk uitvoeringsplan:</w:t>
      </w:r>
      <w:r w:rsidR="002C58E8">
        <w:rPr>
          <w:rFonts w:cs="Arial"/>
          <w:b/>
          <w:bCs/>
          <w:color w:val="auto"/>
        </w:rPr>
        <w:br/>
      </w:r>
      <w:r w:rsidRPr="0099220C">
        <w:rPr>
          <w:rFonts w:cs="Arial"/>
          <w:b/>
          <w:bCs/>
          <w:color w:val="auto"/>
        </w:rPr>
        <w:t>Ontbrekende bewijsstukken ver</w:t>
      </w:r>
      <w:r>
        <w:rPr>
          <w:rFonts w:cs="Arial"/>
          <w:b/>
          <w:bCs/>
          <w:color w:val="auto"/>
        </w:rPr>
        <w:t>zamelen en bezorgen</w:t>
      </w:r>
    </w:p>
    <w:p w14:paraId="0F2F74E5" w14:textId="77777777" w:rsidR="0099220C" w:rsidRDefault="0099220C" w:rsidP="00155CD6">
      <w:pPr>
        <w:spacing w:after="120"/>
        <w:contextualSpacing w:val="0"/>
        <w:rPr>
          <w:rFonts w:cs="Arial"/>
          <w:b/>
          <w:bCs/>
          <w:color w:val="auto"/>
        </w:rPr>
      </w:pPr>
    </w:p>
    <w:p w14:paraId="446765A1" w14:textId="5BCB367C" w:rsidR="009A578A" w:rsidRPr="00ED0D4A" w:rsidRDefault="005C1F94" w:rsidP="00155CD6">
      <w:pPr>
        <w:spacing w:after="120"/>
        <w:contextualSpacing w:val="0"/>
        <w:rPr>
          <w:rFonts w:cs="Arial"/>
          <w:color w:val="auto"/>
        </w:rPr>
      </w:pPr>
      <w:r>
        <w:rPr>
          <w:rFonts w:cs="Arial"/>
          <w:color w:val="auto"/>
        </w:rPr>
        <w:t xml:space="preserve">U kan veel informatie over </w:t>
      </w:r>
      <w:r w:rsidR="0048136A">
        <w:rPr>
          <w:rFonts w:cs="Arial"/>
          <w:color w:val="auto"/>
        </w:rPr>
        <w:t xml:space="preserve">de planschadevergoeding in het kader van een ruimtelijk uitvoeringsplan, en </w:t>
      </w:r>
      <w:r>
        <w:rPr>
          <w:rFonts w:cs="Arial"/>
          <w:color w:val="auto"/>
        </w:rPr>
        <w:t>het gebruik van het Loket Landinrichting</w:t>
      </w:r>
      <w:r w:rsidR="0048136A">
        <w:rPr>
          <w:rFonts w:cs="Arial"/>
          <w:color w:val="auto"/>
        </w:rPr>
        <w:t xml:space="preserve"> voor de aanvraag van de vergoeding,</w:t>
      </w:r>
      <w:r>
        <w:rPr>
          <w:rFonts w:cs="Arial"/>
          <w:color w:val="auto"/>
        </w:rPr>
        <w:t xml:space="preserve"> terugvinden op de </w:t>
      </w:r>
      <w:r w:rsidRPr="00ED0D4A">
        <w:rPr>
          <w:rFonts w:cs="Arial"/>
          <w:color w:val="auto"/>
        </w:rPr>
        <w:t xml:space="preserve">website van de Vlaamse Landmaatschappij, via </w:t>
      </w:r>
      <w:hyperlink r:id="rId16" w:history="1">
        <w:r w:rsidRPr="00BD1F84">
          <w:rPr>
            <w:rStyle w:val="Hyperlink"/>
          </w:rPr>
          <w:t>www.vlm.be/nl/themas/veerkrachtigeopenruimte/instrumentendecreet/loketlandinrichting</w:t>
        </w:r>
      </w:hyperlink>
      <w:r w:rsidRPr="00ED0D4A">
        <w:rPr>
          <w:rFonts w:cs="Arial"/>
          <w:color w:val="auto"/>
        </w:rPr>
        <w:t>.</w:t>
      </w:r>
    </w:p>
    <w:p w14:paraId="27306B80" w14:textId="7E3C414A" w:rsidR="005C1F94" w:rsidRPr="00ED0D4A" w:rsidRDefault="00636AA9" w:rsidP="00155CD6">
      <w:pPr>
        <w:spacing w:after="120"/>
        <w:contextualSpacing w:val="0"/>
        <w:rPr>
          <w:rFonts w:cs="Arial"/>
          <w:color w:val="auto"/>
        </w:rPr>
      </w:pPr>
      <w:r w:rsidRPr="00ED0D4A">
        <w:rPr>
          <w:rFonts w:cs="Arial"/>
          <w:color w:val="auto"/>
        </w:rPr>
        <w:t xml:space="preserve">Voor praktische vragen over het Loket Landinrichting, kan u </w:t>
      </w:r>
      <w:r w:rsidR="005C1F94" w:rsidRPr="00ED0D4A">
        <w:rPr>
          <w:rFonts w:cs="Arial"/>
          <w:color w:val="auto"/>
        </w:rPr>
        <w:t xml:space="preserve">terecht op </w:t>
      </w:r>
      <w:hyperlink r:id="rId17" w:history="1">
        <w:r w:rsidR="005C1F94" w:rsidRPr="00BD1F84">
          <w:rPr>
            <w:rStyle w:val="Hyperlink"/>
          </w:rPr>
          <w:t>loketlandinrichting@vlm.be</w:t>
        </w:r>
      </w:hyperlink>
      <w:r w:rsidR="005C1F94" w:rsidRPr="00ED0D4A">
        <w:rPr>
          <w:rFonts w:cs="Arial"/>
          <w:color w:val="auto"/>
        </w:rPr>
        <w:t>.</w:t>
      </w:r>
    </w:p>
    <w:p w14:paraId="2534907E" w14:textId="77777777" w:rsidR="00155CD6" w:rsidRPr="00636AA9" w:rsidRDefault="00155CD6" w:rsidP="00155CD6">
      <w:pPr>
        <w:spacing w:after="120"/>
        <w:contextualSpacing w:val="0"/>
        <w:rPr>
          <w:rFonts w:cs="Arial"/>
          <w:color w:val="auto"/>
        </w:rPr>
      </w:pPr>
    </w:p>
    <w:p w14:paraId="103EB4C3" w14:textId="38CE8D13" w:rsidR="00924965" w:rsidRDefault="00924965" w:rsidP="009849FB">
      <w:pPr>
        <w:pStyle w:val="Titeltjehandleiding"/>
      </w:pPr>
      <w:r w:rsidRPr="009849FB">
        <w:t>Bewijsstukken</w:t>
      </w:r>
      <w:r w:rsidRPr="00924965">
        <w:t xml:space="preserve"> verzamelen</w:t>
      </w:r>
    </w:p>
    <w:p w14:paraId="482ACC46" w14:textId="7D792F09" w:rsidR="00420821" w:rsidRDefault="00D923EF" w:rsidP="00155CD6">
      <w:pPr>
        <w:spacing w:after="120"/>
        <w:contextualSpacing w:val="0"/>
        <w:rPr>
          <w:color w:val="auto"/>
        </w:rPr>
      </w:pPr>
      <w:r>
        <w:rPr>
          <w:rFonts w:cs="Arial"/>
          <w:color w:val="auto"/>
        </w:rPr>
        <w:t xml:space="preserve">U vindt </w:t>
      </w:r>
      <w:r w:rsidR="001B3DEB">
        <w:rPr>
          <w:rFonts w:cs="Arial"/>
          <w:color w:val="auto"/>
        </w:rPr>
        <w:t>handleidingen voor het verzamelen van de bewijsstukken</w:t>
      </w:r>
      <w:r>
        <w:rPr>
          <w:rFonts w:cs="Arial"/>
          <w:color w:val="auto"/>
        </w:rPr>
        <w:t xml:space="preserve"> op de website van de Vlaamse Landmaatschappij</w:t>
      </w:r>
      <w:r w:rsidR="00213801">
        <w:rPr>
          <w:rFonts w:cs="Arial"/>
          <w:color w:val="auto"/>
        </w:rPr>
        <w:t xml:space="preserve">, op de pagina over de benodigde bewijsstukken voor het aanvragen van een planschadevergoeding in het kader van een ruimtelijk uitvoeringsplan: </w:t>
      </w:r>
      <w:hyperlink r:id="rId18" w:history="1">
        <w:r w:rsidR="005B5018" w:rsidRPr="00BD1F84">
          <w:rPr>
            <w:rStyle w:val="Hyperlink"/>
          </w:rPr>
          <w:t>www.vlm.be/nl/themas/veerkrachtigeopenruimte/instrumentendecreet/loketlandinrichting/bewijsstukkenRUP</w:t>
        </w:r>
      </w:hyperlink>
    </w:p>
    <w:p w14:paraId="7522E04F" w14:textId="77777777" w:rsidR="00402333" w:rsidRDefault="00402333" w:rsidP="00155CD6">
      <w:pPr>
        <w:spacing w:after="120"/>
        <w:contextualSpacing w:val="0"/>
        <w:rPr>
          <w:rFonts w:cs="Arial"/>
          <w:color w:val="auto"/>
        </w:rPr>
      </w:pPr>
    </w:p>
    <w:p w14:paraId="4887BD14" w14:textId="20BF49D9" w:rsidR="00924965" w:rsidRDefault="00924965" w:rsidP="009849FB">
      <w:pPr>
        <w:pStyle w:val="Titeltjehandleiding"/>
      </w:pPr>
      <w:r>
        <w:t xml:space="preserve">Bewijsstukken </w:t>
      </w:r>
      <w:r w:rsidR="004039C3">
        <w:t>bezorgen via</w:t>
      </w:r>
      <w:r>
        <w:t xml:space="preserve"> het Loket Landinrichting</w:t>
      </w:r>
      <w:r w:rsidR="009B4AB4">
        <w:t xml:space="preserve"> (voorkeur)</w:t>
      </w:r>
    </w:p>
    <w:p w14:paraId="753AFD12" w14:textId="64572236" w:rsidR="009951F8" w:rsidRDefault="0099220C" w:rsidP="00155CD6">
      <w:pPr>
        <w:spacing w:after="120"/>
        <w:contextualSpacing w:val="0"/>
        <w:rPr>
          <w:rFonts w:cs="Arial"/>
          <w:color w:val="auto"/>
        </w:rPr>
      </w:pPr>
      <w:r>
        <w:rPr>
          <w:rFonts w:cs="Arial"/>
          <w:color w:val="auto"/>
        </w:rPr>
        <w:t>Laad de ontbrekende bewijsstukken op het Loket Landinrichting. Dit doet u door de aanvraag te wijzigen, de ontbrekende bewijsstukken op te laden, en uw wijzigingen te bevestigen. Volg hiervoor onderstaande stappen.</w:t>
      </w:r>
      <w:r w:rsidR="00C207DB">
        <w:rPr>
          <w:rFonts w:cs="Arial"/>
          <w:color w:val="auto"/>
        </w:rPr>
        <w:t xml:space="preserve"> Let op: voor volmachten volgt u een iets andere procedure dan voor de andere bewijsstukken.</w:t>
      </w:r>
    </w:p>
    <w:p w14:paraId="4BD68CF7" w14:textId="29F5229C" w:rsidR="00420821" w:rsidRPr="00AC7085" w:rsidRDefault="007633C1" w:rsidP="00EC69B7">
      <w:pPr>
        <w:pStyle w:val="Lijstalinea"/>
        <w:numPr>
          <w:ilvl w:val="0"/>
          <w:numId w:val="17"/>
        </w:numPr>
      </w:pPr>
      <w:r w:rsidRPr="00EC69B7">
        <w:rPr>
          <w:b/>
          <w:bCs/>
        </w:rPr>
        <w:t>Aanmelden.</w:t>
      </w:r>
      <w:r w:rsidRPr="00AC7085">
        <w:t xml:space="preserve"> </w:t>
      </w:r>
      <w:r w:rsidR="00E8218B" w:rsidRPr="00AC7085">
        <w:t>Meld</w:t>
      </w:r>
      <w:r w:rsidR="00420821" w:rsidRPr="00AC7085">
        <w:t xml:space="preserve"> u aan op het Loket Landinrichting</w:t>
      </w:r>
      <w:r w:rsidR="00E8218B" w:rsidRPr="00AC7085">
        <w:t xml:space="preserve"> via</w:t>
      </w:r>
      <w:r w:rsidR="00420821" w:rsidRPr="00AC7085">
        <w:t xml:space="preserve"> </w:t>
      </w:r>
      <w:hyperlink r:id="rId19" w:history="1">
        <w:r w:rsidR="00420821" w:rsidRPr="00BD1F84">
          <w:rPr>
            <w:rStyle w:val="Hyperlink"/>
          </w:rPr>
          <w:t>loketlandinrichting.vlaanderen.be/aanvragen</w:t>
        </w:r>
      </w:hyperlink>
      <w:r w:rsidR="00420821" w:rsidRPr="00AC7085">
        <w:t xml:space="preserve">. </w:t>
      </w:r>
      <w:r w:rsidR="00E8218B" w:rsidRPr="00AC7085">
        <w:t xml:space="preserve">Dit kan bijvoorbeeld met </w:t>
      </w:r>
      <w:r w:rsidR="005C51CA" w:rsidRPr="00AC7085">
        <w:t xml:space="preserve">uw </w:t>
      </w:r>
      <w:proofErr w:type="spellStart"/>
      <w:r w:rsidR="005C51CA" w:rsidRPr="00AC7085">
        <w:t>eID</w:t>
      </w:r>
      <w:proofErr w:type="spellEnd"/>
      <w:r w:rsidR="005C51CA" w:rsidRPr="00AC7085">
        <w:t xml:space="preserve"> of met </w:t>
      </w:r>
      <w:proofErr w:type="spellStart"/>
      <w:r w:rsidR="00E8218B" w:rsidRPr="00AC7085">
        <w:t>itsme</w:t>
      </w:r>
      <w:proofErr w:type="spellEnd"/>
      <w:r w:rsidR="001C1AFD" w:rsidRPr="00AC7085">
        <w:t>®</w:t>
      </w:r>
      <w:r w:rsidR="00E8218B" w:rsidRPr="00AC7085">
        <w:t>.</w:t>
      </w:r>
    </w:p>
    <w:p w14:paraId="31F8D99F" w14:textId="7DC84FF3" w:rsidR="00586ABA" w:rsidRPr="00AC7085" w:rsidRDefault="007633C1" w:rsidP="00AC7085">
      <w:pPr>
        <w:pStyle w:val="Lijstalinea"/>
      </w:pPr>
      <w:bookmarkStart w:id="5" w:name="_Ref212649020"/>
      <w:r w:rsidRPr="00AC7085">
        <w:rPr>
          <w:b/>
          <w:bCs/>
        </w:rPr>
        <w:t>Volmacht(en) toevoegen.</w:t>
      </w:r>
      <w:r w:rsidRPr="00AC7085">
        <w:t xml:space="preserve"> </w:t>
      </w:r>
      <w:r w:rsidR="0074539C" w:rsidRPr="00AC7085">
        <w:t xml:space="preserve">Als er </w:t>
      </w:r>
      <w:r w:rsidR="007B61D5" w:rsidRPr="00AC7085">
        <w:t>éé</w:t>
      </w:r>
      <w:r w:rsidR="0074539C" w:rsidRPr="00AC7085">
        <w:t>n</w:t>
      </w:r>
      <w:r w:rsidR="00942739" w:rsidRPr="00AC7085">
        <w:t xml:space="preserve"> of meerdere</w:t>
      </w:r>
      <w:r w:rsidR="0074539C" w:rsidRPr="00AC7085">
        <w:t xml:space="preserve"> volmacht</w:t>
      </w:r>
      <w:r w:rsidR="00942739" w:rsidRPr="00AC7085">
        <w:t>en</w:t>
      </w:r>
      <w:r w:rsidR="0074539C" w:rsidRPr="00AC7085">
        <w:t xml:space="preserve"> ontbre</w:t>
      </w:r>
      <w:r w:rsidR="00C63BEF">
        <w:t>ken</w:t>
      </w:r>
      <w:r w:rsidR="0074539C" w:rsidRPr="00AC7085">
        <w:t xml:space="preserve">, </w:t>
      </w:r>
      <w:r w:rsidR="00942739" w:rsidRPr="00AC7085">
        <w:t xml:space="preserve">voegt u deze eerst toe aan </w:t>
      </w:r>
      <w:r w:rsidR="005B3BCF" w:rsidRPr="00AC7085">
        <w:t xml:space="preserve">‘Mijn volmachten’ </w:t>
      </w:r>
      <w:r w:rsidR="00EA4594" w:rsidRPr="00AC7085">
        <w:t>door onderstaande stappen te volgen</w:t>
      </w:r>
      <w:r w:rsidR="0074539C" w:rsidRPr="00AC7085">
        <w:t xml:space="preserve">. </w:t>
      </w:r>
      <w:r w:rsidR="005B3BCF" w:rsidRPr="00AC7085">
        <w:t xml:space="preserve">Als er geen volmachten ontbreken, kan u meteen door naar stap </w:t>
      </w:r>
      <w:r w:rsidR="005B3BCF" w:rsidRPr="00AC7085">
        <w:fldChar w:fldCharType="begin"/>
      </w:r>
      <w:r w:rsidR="005B3BCF" w:rsidRPr="00AC7085">
        <w:instrText xml:space="preserve"> REF _Ref212646085 \r \h </w:instrText>
      </w:r>
      <w:r w:rsidR="00586ABA" w:rsidRPr="00AC7085">
        <w:instrText xml:space="preserve"> \* MERGEFORMAT </w:instrText>
      </w:r>
      <w:r w:rsidR="005B3BCF" w:rsidRPr="00AC7085">
        <w:fldChar w:fldCharType="separate"/>
      </w:r>
      <w:r w:rsidR="00E029B7" w:rsidRPr="00AC7085">
        <w:t>3</w:t>
      </w:r>
      <w:r w:rsidR="005B3BCF" w:rsidRPr="00AC7085">
        <w:fldChar w:fldCharType="end"/>
      </w:r>
      <w:r w:rsidR="005B3BCF" w:rsidRPr="00AC7085">
        <w:t>.</w:t>
      </w:r>
      <w:bookmarkEnd w:id="5"/>
    </w:p>
    <w:p w14:paraId="3B52B0A5" w14:textId="77777777" w:rsidR="002A6A94" w:rsidRPr="00AC7085" w:rsidRDefault="00EE20DB" w:rsidP="00EC69B7">
      <w:pPr>
        <w:pStyle w:val="Lijstalinea"/>
        <w:numPr>
          <w:ilvl w:val="1"/>
          <w:numId w:val="12"/>
        </w:numPr>
      </w:pPr>
      <w:r w:rsidRPr="00AC7085">
        <w:t xml:space="preserve">Geef het ingevulde </w:t>
      </w:r>
      <w:r w:rsidR="00102478" w:rsidRPr="00AC7085">
        <w:t xml:space="preserve">en ondertekende </w:t>
      </w:r>
      <w:proofErr w:type="spellStart"/>
      <w:r w:rsidRPr="00AC7085">
        <w:t>volmachtformulier</w:t>
      </w:r>
      <w:proofErr w:type="spellEnd"/>
      <w:r w:rsidRPr="00AC7085">
        <w:t xml:space="preserve"> </w:t>
      </w:r>
      <w:r w:rsidR="005B3BCF" w:rsidRPr="00AC7085">
        <w:t xml:space="preserve">eerst </w:t>
      </w:r>
      <w:r w:rsidRPr="00AC7085">
        <w:t xml:space="preserve">een duidelijke </w:t>
      </w:r>
      <w:r w:rsidR="000555B8" w:rsidRPr="00AC7085">
        <w:t>bestands</w:t>
      </w:r>
      <w:r w:rsidRPr="00AC7085">
        <w:t>naam</w:t>
      </w:r>
      <w:r w:rsidR="005B3BCF" w:rsidRPr="00AC7085">
        <w:t>. Z</w:t>
      </w:r>
      <w:r w:rsidRPr="00AC7085">
        <w:t xml:space="preserve">o zal u </w:t>
      </w:r>
      <w:r w:rsidR="005B3BCF" w:rsidRPr="00AC7085">
        <w:t>de volmacht</w:t>
      </w:r>
      <w:r w:rsidRPr="00AC7085">
        <w:t xml:space="preserve"> later </w:t>
      </w:r>
      <w:r w:rsidR="005B3BCF" w:rsidRPr="00AC7085">
        <w:t xml:space="preserve">makkelijker </w:t>
      </w:r>
      <w:r w:rsidRPr="00AC7085">
        <w:t>terugvinden</w:t>
      </w:r>
      <w:r w:rsidR="005B3BCF" w:rsidRPr="00AC7085">
        <w:t xml:space="preserve"> op het Loket Landinrichting</w:t>
      </w:r>
      <w:r w:rsidRPr="00AC7085">
        <w:t>.</w:t>
      </w:r>
    </w:p>
    <w:p w14:paraId="4421B785" w14:textId="77777777" w:rsidR="002A6A94" w:rsidRPr="00AC7085" w:rsidRDefault="00F511EA" w:rsidP="00EC69B7">
      <w:pPr>
        <w:pStyle w:val="Lijstalinea"/>
        <w:numPr>
          <w:ilvl w:val="1"/>
          <w:numId w:val="12"/>
        </w:numPr>
      </w:pPr>
      <w:r w:rsidRPr="00AC7085">
        <w:t>Om de volmacht toe te voegen</w:t>
      </w:r>
      <w:r w:rsidR="001840A5" w:rsidRPr="00AC7085">
        <w:t>, klikt u</w:t>
      </w:r>
      <w:r w:rsidR="00EA4594" w:rsidRPr="00AC7085">
        <w:t xml:space="preserve"> </w:t>
      </w:r>
      <w:r w:rsidR="008A778B" w:rsidRPr="00AC7085">
        <w:t xml:space="preserve">in </w:t>
      </w:r>
      <w:r w:rsidR="00EA4594" w:rsidRPr="00AC7085">
        <w:t>het Loket Landin</w:t>
      </w:r>
      <w:r w:rsidR="008A778B" w:rsidRPr="00AC7085">
        <w:t>ri</w:t>
      </w:r>
      <w:r w:rsidR="00EA4594" w:rsidRPr="00AC7085">
        <w:t>chting</w:t>
      </w:r>
      <w:r w:rsidR="001840A5" w:rsidRPr="00AC7085">
        <w:t xml:space="preserve"> </w:t>
      </w:r>
      <w:r w:rsidR="0074539C" w:rsidRPr="00AC7085">
        <w:t>in de donkerblauwe menubalk op ‘Mijn volmachten’</w:t>
      </w:r>
      <w:r w:rsidR="006A6BDA" w:rsidRPr="00AC7085">
        <w:t xml:space="preserve"> om terecht te komen op</w:t>
      </w:r>
      <w:r w:rsidR="005C73AA" w:rsidRPr="00AC7085">
        <w:t xml:space="preserve"> </w:t>
      </w:r>
      <w:r w:rsidR="000054DD" w:rsidRPr="00AC7085">
        <w:t>het scherm</w:t>
      </w:r>
      <w:r w:rsidR="005C73AA" w:rsidRPr="00AC7085">
        <w:t xml:space="preserve"> ‘Mijn volmachten’. </w:t>
      </w:r>
      <w:r w:rsidR="001840A5" w:rsidRPr="00AC7085">
        <w:t>Klik op de blauwe knop ‘Volmacht toevoegen’</w:t>
      </w:r>
      <w:r w:rsidR="009B11A9" w:rsidRPr="00AC7085">
        <w:t>, bovenaan de pagina</w:t>
      </w:r>
      <w:r w:rsidR="0054652D" w:rsidRPr="00AC7085">
        <w:t>, om terecht te komen op het scherm ‘Een volmacht toevoegen’</w:t>
      </w:r>
      <w:r w:rsidR="009B11A9" w:rsidRPr="00AC7085">
        <w:t>.</w:t>
      </w:r>
      <w:r w:rsidR="00C66997" w:rsidRPr="00AC7085">
        <w:t xml:space="preserve"> </w:t>
      </w:r>
      <w:r w:rsidR="000541F0" w:rsidRPr="00AC7085">
        <w:t>Op de linkerkant</w:t>
      </w:r>
      <w:r w:rsidR="00154B83" w:rsidRPr="00AC7085">
        <w:t xml:space="preserve"> vult u de gegevens in van de </w:t>
      </w:r>
      <w:proofErr w:type="spellStart"/>
      <w:r w:rsidR="00154B83" w:rsidRPr="00AC7085">
        <w:t>volmachthouder</w:t>
      </w:r>
      <w:proofErr w:type="spellEnd"/>
      <w:r w:rsidR="00154B83" w:rsidRPr="00AC7085">
        <w:t>: dat bent u</w:t>
      </w:r>
      <w:r w:rsidR="00394C51" w:rsidRPr="00AC7085">
        <w:t xml:space="preserve"> of de rechtspersoon die u vertegenwoordigt</w:t>
      </w:r>
      <w:r w:rsidR="00154B83" w:rsidRPr="00AC7085">
        <w:t xml:space="preserve">. </w:t>
      </w:r>
      <w:r w:rsidR="000541F0" w:rsidRPr="00AC7085">
        <w:t>Op de rechterkant</w:t>
      </w:r>
      <w:r w:rsidR="00154B83" w:rsidRPr="00AC7085">
        <w:t xml:space="preserve"> vult u de gegevens in van de volmachtgever: dat is de natuurlijke persoon of rechtspersoon voor wie u de aanvraag (mee) indient.</w:t>
      </w:r>
      <w:r w:rsidR="000541F0" w:rsidRPr="00AC7085">
        <w:t xml:space="preserve"> Aan beide kanten kiest </w:t>
      </w:r>
      <w:r w:rsidR="001E21B0" w:rsidRPr="00AC7085">
        <w:t xml:space="preserve">u </w:t>
      </w:r>
      <w:r w:rsidR="000541F0" w:rsidRPr="00AC7085">
        <w:t>voor ‘Natuurlijk persoon’ of ‘Rechtspersoon’</w:t>
      </w:r>
      <w:r w:rsidR="001E21B0" w:rsidRPr="00AC7085">
        <w:t>,</w:t>
      </w:r>
      <w:r w:rsidR="00A22FB4" w:rsidRPr="00AC7085">
        <w:t xml:space="preserve"> en vult u het rijksregisternummer of het </w:t>
      </w:r>
      <w:r w:rsidR="00DD14E6" w:rsidRPr="00AC7085">
        <w:t>KBO</w:t>
      </w:r>
      <w:r w:rsidR="00A22FB4" w:rsidRPr="00AC7085">
        <w:t>-nummer in.</w:t>
      </w:r>
      <w:r w:rsidR="00DD14E6" w:rsidRPr="00AC7085">
        <w:t xml:space="preserve"> </w:t>
      </w:r>
      <w:r w:rsidR="00F311C8" w:rsidRPr="00AC7085">
        <w:t xml:space="preserve">Voeg eventueel een notitie </w:t>
      </w:r>
      <w:r w:rsidR="002B3261" w:rsidRPr="00AC7085">
        <w:t xml:space="preserve">over de volmacht </w:t>
      </w:r>
      <w:r w:rsidR="00F311C8" w:rsidRPr="00AC7085">
        <w:t xml:space="preserve">toe door in het vak te typen. Klik op de grijze knop ‘Bewijsstuk volmacht opladen’ en kies het juiste </w:t>
      </w:r>
      <w:r w:rsidR="002B3261" w:rsidRPr="00AC7085">
        <w:t>bestand</w:t>
      </w:r>
      <w:r w:rsidR="00F311C8" w:rsidRPr="00AC7085">
        <w:t>.</w:t>
      </w:r>
      <w:r w:rsidR="000555B8" w:rsidRPr="00AC7085">
        <w:t xml:space="preserve"> Klik </w:t>
      </w:r>
      <w:r w:rsidR="000555B8" w:rsidRPr="00AC7085">
        <w:lastRenderedPageBreak/>
        <w:t>tenslotte op de blauwe knop ‘Volmacht toevoegen’.</w:t>
      </w:r>
      <w:r w:rsidR="00EA4594" w:rsidRPr="00AC7085">
        <w:t xml:space="preserve"> </w:t>
      </w:r>
      <w:r w:rsidR="00F9363E" w:rsidRPr="00AC7085">
        <w:t xml:space="preserve">U keert nu terug naar </w:t>
      </w:r>
      <w:r w:rsidR="000054DD" w:rsidRPr="00AC7085">
        <w:t xml:space="preserve">het scherm </w:t>
      </w:r>
      <w:r w:rsidR="00F9363E" w:rsidRPr="00AC7085">
        <w:t>‘Mijn volmachten’, waar u de net toegevoegde volmacht zal zien staan.</w:t>
      </w:r>
    </w:p>
    <w:p w14:paraId="622F0CB3" w14:textId="5EAA3E37" w:rsidR="00586ABA" w:rsidRPr="00AC7085" w:rsidRDefault="00102478" w:rsidP="00EC69B7">
      <w:pPr>
        <w:pStyle w:val="Lijstalinea"/>
        <w:numPr>
          <w:ilvl w:val="1"/>
          <w:numId w:val="12"/>
        </w:numPr>
      </w:pPr>
      <w:r w:rsidRPr="00AC7085">
        <w:t>Herhaal deze stappen als er meerdere volmachten moeten worden toegevoegd.</w:t>
      </w:r>
      <w:bookmarkStart w:id="6" w:name="_Ref212646085"/>
    </w:p>
    <w:p w14:paraId="193C1637" w14:textId="07992EAE" w:rsidR="00586ABA" w:rsidRPr="00AC7085" w:rsidRDefault="007633C1" w:rsidP="00AC7085">
      <w:pPr>
        <w:pStyle w:val="Lijstalinea"/>
      </w:pPr>
      <w:r w:rsidRPr="00AC7085">
        <w:rPr>
          <w:b/>
          <w:bCs/>
        </w:rPr>
        <w:t>Aanvraag wijzigen.</w:t>
      </w:r>
      <w:r w:rsidRPr="00AC7085">
        <w:t xml:space="preserve"> </w:t>
      </w:r>
      <w:r w:rsidR="0066130C" w:rsidRPr="00AC7085">
        <w:t xml:space="preserve">Om de bewijsstukken op te laden, moet u de aanvraag wijzigen. </w:t>
      </w:r>
      <w:r w:rsidR="0034677B" w:rsidRPr="00AC7085">
        <w:t xml:space="preserve">Klik in de </w:t>
      </w:r>
      <w:r w:rsidR="0031401E" w:rsidRPr="00AC7085">
        <w:t>donker</w:t>
      </w:r>
      <w:r w:rsidR="0034677B" w:rsidRPr="00AC7085">
        <w:t>blauwe menubalk op</w:t>
      </w:r>
      <w:r w:rsidR="00420821" w:rsidRPr="00AC7085">
        <w:t xml:space="preserve"> 'Mijn aanvragen'</w:t>
      </w:r>
      <w:bookmarkEnd w:id="6"/>
      <w:r w:rsidR="006A6BDA" w:rsidRPr="00AC7085">
        <w:t xml:space="preserve"> om terecht te komen op het scherm ‘Mijn aanvragen’. </w:t>
      </w:r>
      <w:r w:rsidR="0034677B" w:rsidRPr="00AC7085">
        <w:t>Zoek de juiste aanvraag</w:t>
      </w:r>
      <w:r w:rsidR="00610DB5" w:rsidRPr="00AC7085">
        <w:t>: h</w:t>
      </w:r>
      <w:r w:rsidR="0034677B" w:rsidRPr="00AC7085">
        <w:t xml:space="preserve">et </w:t>
      </w:r>
      <w:r w:rsidR="00B616F4">
        <w:t>referentie</w:t>
      </w:r>
      <w:r w:rsidR="00B616F4" w:rsidRPr="00AC7085">
        <w:t xml:space="preserve">nummer </w:t>
      </w:r>
      <w:r w:rsidR="0034677B" w:rsidRPr="00AC7085">
        <w:t>vindt u bovenaan deze brief.</w:t>
      </w:r>
      <w:r w:rsidR="0066130C" w:rsidRPr="00AC7085">
        <w:t xml:space="preserve"> </w:t>
      </w:r>
      <w:r w:rsidR="00F146D7" w:rsidRPr="00AC7085">
        <w:t xml:space="preserve">Klik </w:t>
      </w:r>
      <w:r w:rsidR="00B903D9" w:rsidRPr="00AC7085">
        <w:t xml:space="preserve">bij de juiste aanvraag </w:t>
      </w:r>
      <w:r w:rsidR="00F146D7" w:rsidRPr="00AC7085">
        <w:t>op</w:t>
      </w:r>
      <w:r w:rsidR="006E32DB" w:rsidRPr="00AC7085">
        <w:t xml:space="preserve"> de </w:t>
      </w:r>
      <w:r w:rsidR="00F96DC3" w:rsidRPr="00AC7085">
        <w:t xml:space="preserve">grijze </w:t>
      </w:r>
      <w:r w:rsidR="006E32DB" w:rsidRPr="00AC7085">
        <w:t>knop</w:t>
      </w:r>
      <w:r w:rsidR="00F146D7" w:rsidRPr="00AC7085">
        <w:t xml:space="preserve"> ‘Wijzig’</w:t>
      </w:r>
      <w:r w:rsidR="00734B64" w:rsidRPr="00AC7085">
        <w:t>, op de rechterkant van de pagina</w:t>
      </w:r>
      <w:r w:rsidR="00F146D7" w:rsidRPr="00AC7085">
        <w:t>.</w:t>
      </w:r>
      <w:r w:rsidR="00830C69" w:rsidRPr="00AC7085">
        <w:t xml:space="preserve"> U komt terecht op </w:t>
      </w:r>
      <w:r w:rsidR="006A6BDA" w:rsidRPr="00AC7085">
        <w:t xml:space="preserve">het scherm </w:t>
      </w:r>
      <w:r w:rsidR="00830C69" w:rsidRPr="00AC7085">
        <w:t xml:space="preserve">‘Detail aanvraag’. U kan nogmaals controleren of het </w:t>
      </w:r>
      <w:r w:rsidR="00B616F4">
        <w:t>referentie</w:t>
      </w:r>
      <w:r w:rsidR="00B616F4" w:rsidRPr="00AC7085">
        <w:t xml:space="preserve">nummer </w:t>
      </w:r>
      <w:bookmarkStart w:id="7" w:name="_Ref212649062"/>
      <w:r w:rsidR="0074761A">
        <w:t>correct is.</w:t>
      </w:r>
    </w:p>
    <w:p w14:paraId="1462082B" w14:textId="37A926F2" w:rsidR="00586ABA" w:rsidRPr="00AC7085" w:rsidRDefault="00830C69" w:rsidP="00473600">
      <w:pPr>
        <w:pStyle w:val="Lijstalinea"/>
      </w:pPr>
      <w:r w:rsidRPr="00473600">
        <w:rPr>
          <w:b/>
          <w:bCs/>
        </w:rPr>
        <w:t>Bewijsstukken toevoegen</w:t>
      </w:r>
      <w:r w:rsidR="002D2F73" w:rsidRPr="00473600">
        <w:rPr>
          <w:b/>
          <w:bCs/>
        </w:rPr>
        <w:t>.</w:t>
      </w:r>
      <w:r w:rsidR="002D2F73" w:rsidRPr="00AC7085">
        <w:t xml:space="preserve"> </w:t>
      </w:r>
      <w:r w:rsidR="00F95B9B" w:rsidRPr="00AC7085">
        <w:t>Als er bewijsstukken ontbreken, voegt u deze toe door onderstaande stappen te volgen</w:t>
      </w:r>
      <w:r w:rsidR="00BA700C" w:rsidRPr="00AC7085">
        <w:t xml:space="preserve">. Als u geen bewijsstukken moet toevoegen, kan u meteen door naar stap </w:t>
      </w:r>
      <w:r w:rsidR="00BA700C" w:rsidRPr="00AC7085">
        <w:fldChar w:fldCharType="begin"/>
      </w:r>
      <w:r w:rsidR="00BA700C" w:rsidRPr="00AC7085">
        <w:instrText xml:space="preserve"> REF _Ref212651566 \r \h </w:instrText>
      </w:r>
      <w:r w:rsidR="002A6A94" w:rsidRPr="00AC7085">
        <w:instrText xml:space="preserve"> \* MERGEFORMAT </w:instrText>
      </w:r>
      <w:r w:rsidR="00BA700C" w:rsidRPr="00AC7085">
        <w:fldChar w:fldCharType="separate"/>
      </w:r>
      <w:r w:rsidR="00E029B7" w:rsidRPr="00AC7085">
        <w:t>5</w:t>
      </w:r>
      <w:r w:rsidR="00BA700C" w:rsidRPr="00AC7085">
        <w:fldChar w:fldCharType="end"/>
      </w:r>
      <w:r w:rsidR="00BA700C" w:rsidRPr="00AC7085">
        <w:t>.</w:t>
      </w:r>
    </w:p>
    <w:p w14:paraId="4DD5F72B" w14:textId="77777777" w:rsidR="00586ABA" w:rsidRPr="00AC7085" w:rsidRDefault="00693872" w:rsidP="00EC69B7">
      <w:pPr>
        <w:pStyle w:val="Lijstalinea"/>
        <w:numPr>
          <w:ilvl w:val="1"/>
          <w:numId w:val="12"/>
        </w:numPr>
      </w:pPr>
      <w:r w:rsidRPr="00AC7085">
        <w:t>Op</w:t>
      </w:r>
      <w:r w:rsidR="00AC5A2A" w:rsidRPr="00AC7085">
        <w:t xml:space="preserve"> het scherm ‘Detail aanvraag’</w:t>
      </w:r>
      <w:r w:rsidR="00957ABD" w:rsidRPr="00AC7085">
        <w:t xml:space="preserve"> </w:t>
      </w:r>
      <w:r w:rsidRPr="00AC7085">
        <w:t>gaat u</w:t>
      </w:r>
      <w:r w:rsidR="00957ABD" w:rsidRPr="00AC7085">
        <w:t xml:space="preserve"> o</w:t>
      </w:r>
      <w:r w:rsidR="008D53C5" w:rsidRPr="00AC7085">
        <w:t xml:space="preserve">nderaan de pagina </w:t>
      </w:r>
      <w:r w:rsidR="00957ABD" w:rsidRPr="00AC7085">
        <w:t>naar het</w:t>
      </w:r>
      <w:r w:rsidR="008D53C5" w:rsidRPr="00AC7085">
        <w:t xml:space="preserve"> </w:t>
      </w:r>
      <w:r w:rsidR="00420821" w:rsidRPr="00AC7085">
        <w:t>onderdeel 'Bewijsstukken'</w:t>
      </w:r>
      <w:r w:rsidR="003D1F73" w:rsidRPr="00AC7085">
        <w:t>.</w:t>
      </w:r>
      <w:r w:rsidRPr="00AC7085">
        <w:t xml:space="preserve"> </w:t>
      </w:r>
      <w:r w:rsidR="003D1F73" w:rsidRPr="00AC7085">
        <w:t>Klik op</w:t>
      </w:r>
      <w:r w:rsidR="00420821" w:rsidRPr="00AC7085">
        <w:t xml:space="preserve"> 'Terug naar deze stap', </w:t>
      </w:r>
      <w:r w:rsidR="00734B64" w:rsidRPr="00AC7085">
        <w:t>op de rechterkant van de pagina</w:t>
      </w:r>
      <w:bookmarkStart w:id="8" w:name="_Ref212645424"/>
      <w:r w:rsidR="003D1F73" w:rsidRPr="00AC7085">
        <w:t>, om wijzigingen aan te brengen in dit onderdeel. U komt terecht op het scherm ‘Bewijsstukken &amp; notities’</w:t>
      </w:r>
      <w:r w:rsidR="00A87297" w:rsidRPr="00AC7085">
        <w:t>.</w:t>
      </w:r>
    </w:p>
    <w:p w14:paraId="558C0FA5" w14:textId="77777777" w:rsidR="00586ABA" w:rsidRPr="00AC7085" w:rsidRDefault="00282E64" w:rsidP="00EC69B7">
      <w:pPr>
        <w:pStyle w:val="Lijstalinea"/>
        <w:numPr>
          <w:ilvl w:val="1"/>
          <w:numId w:val="12"/>
        </w:numPr>
      </w:pPr>
      <w:r w:rsidRPr="00AC7085">
        <w:t>Klik op</w:t>
      </w:r>
      <w:r w:rsidR="00420821" w:rsidRPr="00AC7085">
        <w:t xml:space="preserve"> </w:t>
      </w:r>
      <w:r w:rsidR="006E32DB" w:rsidRPr="00AC7085">
        <w:t xml:space="preserve">de </w:t>
      </w:r>
      <w:r w:rsidR="00F96DC3" w:rsidRPr="00AC7085">
        <w:t xml:space="preserve">blauwe </w:t>
      </w:r>
      <w:r w:rsidR="006E32DB" w:rsidRPr="00AC7085">
        <w:t xml:space="preserve">knop </w:t>
      </w:r>
      <w:r w:rsidR="00420821" w:rsidRPr="00AC7085">
        <w:t>'Bewijsstuk toevoegen'</w:t>
      </w:r>
      <w:r w:rsidR="00F405CE" w:rsidRPr="00AC7085">
        <w:t>, op de rechterkant van de pagina</w:t>
      </w:r>
      <w:r w:rsidR="0014158D" w:rsidRPr="00AC7085">
        <w:t xml:space="preserve">. Selecteer het type document. Klik op </w:t>
      </w:r>
      <w:r w:rsidR="00F96DC3" w:rsidRPr="00AC7085">
        <w:t xml:space="preserve">de grijze knop </w:t>
      </w:r>
      <w:r w:rsidR="0014158D" w:rsidRPr="00AC7085">
        <w:t xml:space="preserve">‘Selecteer’ en kies het juiste </w:t>
      </w:r>
      <w:r w:rsidR="00AC5A2A" w:rsidRPr="00AC7085">
        <w:t>bestand</w:t>
      </w:r>
      <w:r w:rsidR="0014158D" w:rsidRPr="00AC7085">
        <w:t>.</w:t>
      </w:r>
      <w:r w:rsidR="007A6337" w:rsidRPr="00AC7085">
        <w:t xml:space="preserve"> Voeg eventueel een notitie</w:t>
      </w:r>
      <w:r w:rsidR="00AC5A2A" w:rsidRPr="00AC7085">
        <w:t xml:space="preserve"> over het bewijsstuk</w:t>
      </w:r>
      <w:r w:rsidR="007A6337" w:rsidRPr="00AC7085">
        <w:t xml:space="preserve"> toe door in het vak te typen.</w:t>
      </w:r>
      <w:r w:rsidR="0014158D" w:rsidRPr="00AC7085">
        <w:t xml:space="preserve"> Klik op </w:t>
      </w:r>
      <w:r w:rsidR="00D12637" w:rsidRPr="00AC7085">
        <w:t xml:space="preserve">de blauwe knop </w:t>
      </w:r>
      <w:r w:rsidR="00420821" w:rsidRPr="00AC7085">
        <w:t>'Bijlage toevoegen'.</w:t>
      </w:r>
      <w:bookmarkEnd w:id="8"/>
      <w:r w:rsidR="009C41BE" w:rsidRPr="00AC7085">
        <w:t xml:space="preserve"> </w:t>
      </w:r>
      <w:r w:rsidR="007A6337" w:rsidRPr="00AC7085">
        <w:t xml:space="preserve">Herhaal </w:t>
      </w:r>
      <w:r w:rsidR="009C41BE" w:rsidRPr="00AC7085">
        <w:t>deze stappen</w:t>
      </w:r>
      <w:r w:rsidR="007A6337" w:rsidRPr="00AC7085">
        <w:t xml:space="preserve"> voor elk van de </w:t>
      </w:r>
      <w:r w:rsidR="00FF4930" w:rsidRPr="00AC7085">
        <w:t xml:space="preserve">andere </w:t>
      </w:r>
      <w:r w:rsidR="007A6337" w:rsidRPr="00AC7085">
        <w:t>ontbrekende bewijsstukken.</w:t>
      </w:r>
      <w:bookmarkEnd w:id="7"/>
    </w:p>
    <w:p w14:paraId="0EB9D0D3" w14:textId="77777777" w:rsidR="00586ABA" w:rsidRPr="00AC7085" w:rsidRDefault="00F00D48" w:rsidP="00EC69B7">
      <w:pPr>
        <w:pStyle w:val="Lijstalinea"/>
        <w:numPr>
          <w:ilvl w:val="1"/>
          <w:numId w:val="12"/>
        </w:numPr>
      </w:pPr>
      <w:r w:rsidRPr="00AC7085">
        <w:t>Als alle bewijsstukken zijn opgeladen</w:t>
      </w:r>
      <w:r w:rsidR="00BA700C" w:rsidRPr="00AC7085">
        <w:t xml:space="preserve"> </w:t>
      </w:r>
      <w:r w:rsidRPr="00AC7085">
        <w:t>klikt u op de blauwe knop 'Volgende', onderaan rechts op de pagina. Bij de vraag ‘Bent u zeker dat u alle vereiste documenten hebt opgeladen?’ klikt u op de blauwe knop 'Ja'.</w:t>
      </w:r>
      <w:r w:rsidR="00A87297" w:rsidRPr="00AC7085">
        <w:t xml:space="preserve"> U keert nu terug naar het scherm ‘Detail aanvraag’. </w:t>
      </w:r>
      <w:r w:rsidR="006245B3" w:rsidRPr="00AC7085">
        <w:t>Als u naar het onderdeel ‘Bewijsstukken’ gaat, zal u de net opgeladen bewijsstukken zien staan.</w:t>
      </w:r>
      <w:bookmarkStart w:id="9" w:name="_Ref212651363"/>
      <w:bookmarkStart w:id="10" w:name="_Ref212651566"/>
    </w:p>
    <w:p w14:paraId="6B788BB8" w14:textId="32941AA9" w:rsidR="00586ABA" w:rsidRPr="00AC7085" w:rsidRDefault="00C207DB" w:rsidP="00AC7085">
      <w:pPr>
        <w:pStyle w:val="Lijstalinea"/>
      </w:pPr>
      <w:r w:rsidRPr="00AC7085">
        <w:rPr>
          <w:b/>
          <w:bCs/>
        </w:rPr>
        <w:t>Volmacht(en) koppelen.</w:t>
      </w:r>
      <w:r w:rsidRPr="00AC7085">
        <w:t xml:space="preserve"> U moet de volmacht(en) die u heeft opgeladen onder stap </w:t>
      </w:r>
      <w:r w:rsidRPr="00AC7085">
        <w:fldChar w:fldCharType="begin"/>
      </w:r>
      <w:r w:rsidRPr="00AC7085">
        <w:instrText xml:space="preserve"> REF _Ref212649020 \r \h </w:instrText>
      </w:r>
      <w:r w:rsidR="002A6A94" w:rsidRPr="00AC7085">
        <w:instrText xml:space="preserve"> \* MERGEFORMAT </w:instrText>
      </w:r>
      <w:r w:rsidRPr="00AC7085">
        <w:fldChar w:fldCharType="separate"/>
      </w:r>
      <w:r w:rsidR="00E029B7" w:rsidRPr="00AC7085">
        <w:t>2</w:t>
      </w:r>
      <w:r w:rsidRPr="00AC7085">
        <w:fldChar w:fldCharType="end"/>
      </w:r>
      <w:r w:rsidRPr="00AC7085">
        <w:t xml:space="preserve"> nog koppelen aan de aanvraag, door onderstaande stappen te volgen. Als er geen volmachten ontbreken, kan u meteen door naar stap</w:t>
      </w:r>
      <w:r w:rsidR="00E029B7" w:rsidRPr="00AC7085">
        <w:t xml:space="preserve"> </w:t>
      </w:r>
      <w:r w:rsidR="00E029B7" w:rsidRPr="00AC7085">
        <w:fldChar w:fldCharType="begin"/>
      </w:r>
      <w:r w:rsidR="00E029B7" w:rsidRPr="00AC7085">
        <w:instrText xml:space="preserve"> REF _Ref212653037 \r \h </w:instrText>
      </w:r>
      <w:r w:rsidR="002A6A94" w:rsidRPr="00AC7085">
        <w:instrText xml:space="preserve"> \* MERGEFORMAT </w:instrText>
      </w:r>
      <w:r w:rsidR="00E029B7" w:rsidRPr="00AC7085">
        <w:fldChar w:fldCharType="separate"/>
      </w:r>
      <w:r w:rsidR="00E029B7" w:rsidRPr="00AC7085">
        <w:t>6</w:t>
      </w:r>
      <w:r w:rsidR="00E029B7" w:rsidRPr="00AC7085">
        <w:fldChar w:fldCharType="end"/>
      </w:r>
      <w:r w:rsidRPr="00AC7085">
        <w:t>.</w:t>
      </w:r>
      <w:bookmarkEnd w:id="9"/>
    </w:p>
    <w:p w14:paraId="68D03D17" w14:textId="76CF97BD" w:rsidR="00586ABA" w:rsidRPr="00AC7085" w:rsidRDefault="00C207DB" w:rsidP="00EC69B7">
      <w:pPr>
        <w:pStyle w:val="Lijstalinea"/>
        <w:numPr>
          <w:ilvl w:val="1"/>
          <w:numId w:val="12"/>
        </w:numPr>
      </w:pPr>
      <w:r w:rsidRPr="00AC7085">
        <w:t xml:space="preserve">Zoek op het scherm ‘Detail aanvraag’ naar het onderdeel ‘Gegevens eigenaar(s)’. Klik op ‘Terug naar deze stap’, op de rechterkant van de pagina, om wijzigingen aan te brengen in dit onderdeel. U komt terecht op een scherm met gegevens van de eigenaars. </w:t>
      </w:r>
      <w:r w:rsidR="00127B13" w:rsidRPr="00AC7085">
        <w:t>Kies voor elke eigenaar (volmachtgever) voor ‘Natuurlijk persoon’ of ‘Rechtspersoon’</w:t>
      </w:r>
      <w:r w:rsidR="000F33ED" w:rsidRPr="00AC7085">
        <w:t xml:space="preserve"> en</w:t>
      </w:r>
      <w:r w:rsidR="00127B13" w:rsidRPr="00AC7085">
        <w:t xml:space="preserve"> c</w:t>
      </w:r>
      <w:r w:rsidRPr="00AC7085">
        <w:t>ontroleer de naam en het rijksregisternummer of het KBO-nummer. Kies voor elke eigenaar onder ‘Selecteer volmacht’ het juiste bestand. Als er geen opties verschijnen, is er geen overeenkomst gevonden tussen het ingegeven rijksregisternummer of KBO-nummer van de eigenaar, en het nummer dat werd ingevoerd in het scherm ‘Een volmacht toevoegen’ (volmachtgever)</w:t>
      </w:r>
      <w:r w:rsidR="000F33ED" w:rsidRPr="00AC7085">
        <w:t xml:space="preserve"> in stap </w:t>
      </w:r>
      <w:r w:rsidR="000F33ED" w:rsidRPr="00AC7085">
        <w:fldChar w:fldCharType="begin"/>
      </w:r>
      <w:r w:rsidR="000F33ED" w:rsidRPr="00AC7085">
        <w:instrText xml:space="preserve"> REF _Ref212649020 \r \h </w:instrText>
      </w:r>
      <w:r w:rsidR="002A6A94" w:rsidRPr="00AC7085">
        <w:instrText xml:space="preserve"> \* MERGEFORMAT </w:instrText>
      </w:r>
      <w:r w:rsidR="000F33ED" w:rsidRPr="00AC7085">
        <w:fldChar w:fldCharType="separate"/>
      </w:r>
      <w:r w:rsidR="00994446" w:rsidRPr="00AC7085">
        <w:t>2</w:t>
      </w:r>
      <w:r w:rsidR="000F33ED" w:rsidRPr="00AC7085">
        <w:fldChar w:fldCharType="end"/>
      </w:r>
      <w:r w:rsidRPr="00AC7085">
        <w:t>. Dit moet u dan eerst controleren en oplossen.</w:t>
      </w:r>
    </w:p>
    <w:p w14:paraId="6DB698F7" w14:textId="77777777" w:rsidR="00586ABA" w:rsidRPr="00AC7085" w:rsidRDefault="00C207DB" w:rsidP="00EC69B7">
      <w:pPr>
        <w:pStyle w:val="Lijstalinea"/>
        <w:numPr>
          <w:ilvl w:val="1"/>
          <w:numId w:val="12"/>
        </w:numPr>
      </w:pPr>
      <w:r w:rsidRPr="00AC7085">
        <w:t xml:space="preserve">Indien nodig kan u ook </w:t>
      </w:r>
      <w:r w:rsidR="00994446" w:rsidRPr="00AC7085">
        <w:t xml:space="preserve">nog </w:t>
      </w:r>
      <w:r w:rsidR="003C7B1B" w:rsidRPr="00AC7085">
        <w:t>een eigenaar toevoegen</w:t>
      </w:r>
      <w:r w:rsidRPr="00AC7085">
        <w:t>. Klik dan op de blauwe knop ‘Eigenaar toevoegen’ onderaan de pagina. Geef opnieuw de gegevens in en selecteer het juiste bestand onder ‘Selecteer volmacht’.</w:t>
      </w:r>
      <w:r w:rsidR="003C7B1B" w:rsidRPr="00AC7085">
        <w:t xml:space="preserve"> Herhaal deze stap voor alle toe te voegen eigenaars.</w:t>
      </w:r>
    </w:p>
    <w:p w14:paraId="5EFA8C91" w14:textId="77777777" w:rsidR="00586ABA" w:rsidRPr="00AC7085" w:rsidRDefault="00C207DB" w:rsidP="00EC69B7">
      <w:pPr>
        <w:pStyle w:val="Lijstalinea"/>
        <w:numPr>
          <w:ilvl w:val="1"/>
          <w:numId w:val="12"/>
        </w:numPr>
      </w:pPr>
      <w:r w:rsidRPr="00AC7085">
        <w:lastRenderedPageBreak/>
        <w:t>Als alle benodigde volmachten zijn ingegeven, klikt u op de blauwe knop ‘Volgende’, onderaan rechts op de pagina. U komt terecht op het scherm ‘We missen nog enkele gegevens</w:t>
      </w:r>
      <w:r w:rsidR="00950553" w:rsidRPr="00AC7085">
        <w:t>: Gegevens contactpersoon</w:t>
      </w:r>
      <w:r w:rsidRPr="00AC7085">
        <w:t>’. Controleer de gegevens van de contactpersoon (</w:t>
      </w:r>
      <w:r w:rsidR="003C7B1B" w:rsidRPr="00AC7085">
        <w:t xml:space="preserve">dat bent </w:t>
      </w:r>
      <w:r w:rsidRPr="00AC7085">
        <w:t>u) en klik op de blauwe knop ‘Volgende’, onderaan rechts op de pagina. U komt terecht op het scherm ‘Bewijsstukken &amp; notities’.</w:t>
      </w:r>
      <w:r w:rsidR="003B5CBE" w:rsidRPr="00AC7085">
        <w:t xml:space="preserve"> </w:t>
      </w:r>
      <w:r w:rsidR="00950553" w:rsidRPr="00AC7085">
        <w:t>Om terug naar het scherm ‘Detail aanvraag’ te gaan, klikt u op de blauwe knop ‘Volgende’ onderaan rechts. Bij de vraag ‘Bent u zeker dat u alle vereiste documenten hebt opgeladen?’ klikt u op de blauwe knop 'Ja'.</w:t>
      </w:r>
      <w:r w:rsidR="003535E4" w:rsidRPr="00AC7085">
        <w:t xml:space="preserve"> U keert nu terug naar het scherm ‘Detail aanvraag’. Onder het onderdeel ‘</w:t>
      </w:r>
      <w:r w:rsidR="009D366E" w:rsidRPr="00AC7085">
        <w:t>Gegevens eigenaar(s)’, zal u de gekoppelde volmacht(en) zien staan.</w:t>
      </w:r>
      <w:bookmarkStart w:id="11" w:name="_Ref212653037"/>
      <w:bookmarkEnd w:id="10"/>
    </w:p>
    <w:p w14:paraId="703D03D5" w14:textId="4FD950B8" w:rsidR="00420821" w:rsidRPr="00AC7085" w:rsidRDefault="00284DB7" w:rsidP="00AC7085">
      <w:pPr>
        <w:pStyle w:val="Lijstalinea"/>
      </w:pPr>
      <w:r w:rsidRPr="00AC7085">
        <w:rPr>
          <w:b/>
          <w:bCs/>
        </w:rPr>
        <w:t>Opnieuw</w:t>
      </w:r>
      <w:r w:rsidR="009D366E" w:rsidRPr="00AC7085">
        <w:rPr>
          <w:b/>
          <w:bCs/>
        </w:rPr>
        <w:t xml:space="preserve"> indienen.</w:t>
      </w:r>
      <w:r w:rsidR="009D366E" w:rsidRPr="00AC7085">
        <w:t xml:space="preserve"> </w:t>
      </w:r>
      <w:r w:rsidR="00993B81" w:rsidRPr="00AC7085">
        <w:t>Controleer of alle gegevens op het scherm ‘Detail aanvraag’ correct zijn.</w:t>
      </w:r>
      <w:r w:rsidR="00702E91" w:rsidRPr="00AC7085">
        <w:t xml:space="preserve"> Voeg eventueel een notitie toe door onderaan in het vak onder ‘Wenst u nog iets toe te voegen? (optioneel)’ te typen. </w:t>
      </w:r>
      <w:r w:rsidR="001242B1" w:rsidRPr="00AC7085">
        <w:t xml:space="preserve">Klik dan op de blauwe knop ‘Opnieuw indienen’ bovenaan of onderaan de pagina. De aanvraag werd nu opnieuw ingediend en zal opnieuw </w:t>
      </w:r>
      <w:r w:rsidR="00155CD6" w:rsidRPr="00AC7085">
        <w:t>gecontroleerd</w:t>
      </w:r>
      <w:r w:rsidR="001242B1" w:rsidRPr="00AC7085">
        <w:t xml:space="preserve"> worden op volledigheid.</w:t>
      </w:r>
      <w:r w:rsidR="0038079C" w:rsidRPr="00AC7085">
        <w:t xml:space="preserve"> We brengen u op de hoogte als er nieuwe stappen zijn gezet in de procedure.</w:t>
      </w:r>
      <w:bookmarkEnd w:id="11"/>
    </w:p>
    <w:p w14:paraId="4D8BA815" w14:textId="77777777" w:rsidR="002A6A94" w:rsidRDefault="002A6A94" w:rsidP="002A6A94"/>
    <w:p w14:paraId="24CCE4CE" w14:textId="1AA08635" w:rsidR="0038079C" w:rsidRPr="0038079C" w:rsidRDefault="0038079C" w:rsidP="009849FB">
      <w:pPr>
        <w:pStyle w:val="Titeltjehandleiding"/>
      </w:pPr>
      <w:r>
        <w:t xml:space="preserve">Bewijsstukken bezorgen </w:t>
      </w:r>
      <w:r w:rsidR="00A90FBB">
        <w:t>via aangetekende brief</w:t>
      </w:r>
      <w:r w:rsidR="009B4AB4">
        <w:t xml:space="preserve"> (alternatief)</w:t>
      </w:r>
    </w:p>
    <w:p w14:paraId="4596439F" w14:textId="57D4994A" w:rsidR="00234846" w:rsidRPr="00155CD6" w:rsidRDefault="00DB568C" w:rsidP="00234846">
      <w:pPr>
        <w:spacing w:after="120"/>
        <w:contextualSpacing w:val="0"/>
        <w:rPr>
          <w:rFonts w:cs="Arial"/>
          <w:color w:val="auto"/>
        </w:rPr>
      </w:pPr>
      <w:r>
        <w:rPr>
          <w:rFonts w:cs="Arial"/>
          <w:color w:val="auto"/>
        </w:rPr>
        <w:t>Als u geen toegang heeft tot het Loket Landinrichting, kan u</w:t>
      </w:r>
      <w:r w:rsidR="00420821" w:rsidRPr="009F72DC">
        <w:rPr>
          <w:rFonts w:cs="Arial"/>
          <w:color w:val="auto"/>
        </w:rPr>
        <w:t xml:space="preserve"> de ontbrekende </w:t>
      </w:r>
      <w:r w:rsidR="0038079C">
        <w:rPr>
          <w:rFonts w:cs="Arial"/>
          <w:color w:val="auto"/>
        </w:rPr>
        <w:t>bewijsstukken</w:t>
      </w:r>
      <w:r w:rsidR="00420821" w:rsidRPr="009F72DC">
        <w:rPr>
          <w:rFonts w:cs="Arial"/>
          <w:color w:val="auto"/>
        </w:rPr>
        <w:t xml:space="preserve"> </w:t>
      </w:r>
      <w:r w:rsidR="0038079C">
        <w:rPr>
          <w:rFonts w:cs="Arial"/>
          <w:color w:val="auto"/>
        </w:rPr>
        <w:t xml:space="preserve">met een </w:t>
      </w:r>
      <w:r w:rsidR="00FF311C">
        <w:rPr>
          <w:rFonts w:cs="Arial"/>
          <w:color w:val="auto"/>
        </w:rPr>
        <w:t>aangetekende brief</w:t>
      </w:r>
      <w:r w:rsidR="00420821" w:rsidRPr="009F72DC">
        <w:rPr>
          <w:rFonts w:cs="Arial"/>
          <w:color w:val="auto"/>
        </w:rPr>
        <w:t xml:space="preserve"> opsturen</w:t>
      </w:r>
      <w:r w:rsidR="0038079C">
        <w:rPr>
          <w:rFonts w:cs="Arial"/>
          <w:color w:val="auto"/>
        </w:rPr>
        <w:t xml:space="preserve"> naar de initiatiefnemer van het ruimtelijk uitvoeringsplan</w:t>
      </w:r>
      <w:r w:rsidR="00420821" w:rsidRPr="009F72DC">
        <w:rPr>
          <w:rFonts w:cs="Arial"/>
          <w:color w:val="auto"/>
        </w:rPr>
        <w:t xml:space="preserve">. </w:t>
      </w:r>
      <w:r w:rsidR="00564DE4">
        <w:rPr>
          <w:rFonts w:cs="Arial"/>
          <w:color w:val="auto"/>
        </w:rPr>
        <w:t>Ver</w:t>
      </w:r>
      <w:r w:rsidR="005A6027">
        <w:rPr>
          <w:rFonts w:cs="Arial"/>
          <w:color w:val="auto"/>
        </w:rPr>
        <w:t xml:space="preserve">meld </w:t>
      </w:r>
      <w:r w:rsidR="00FF311C">
        <w:rPr>
          <w:rFonts w:cs="Arial"/>
          <w:color w:val="auto"/>
        </w:rPr>
        <w:t>steeds</w:t>
      </w:r>
      <w:r w:rsidR="005A6027">
        <w:rPr>
          <w:rFonts w:cs="Arial"/>
          <w:color w:val="auto"/>
        </w:rPr>
        <w:t xml:space="preserve"> het referentienummer van </w:t>
      </w:r>
      <w:r w:rsidR="003A6713">
        <w:rPr>
          <w:rFonts w:cs="Arial"/>
          <w:color w:val="auto"/>
        </w:rPr>
        <w:t>uw</w:t>
      </w:r>
      <w:r w:rsidR="005A6027">
        <w:rPr>
          <w:rFonts w:cs="Arial"/>
          <w:color w:val="auto"/>
        </w:rPr>
        <w:t xml:space="preserve"> aanvraag</w:t>
      </w:r>
      <w:r w:rsidR="002A3513">
        <w:rPr>
          <w:rFonts w:cs="Arial"/>
          <w:color w:val="auto"/>
        </w:rPr>
        <w:t xml:space="preserve">. Het </w:t>
      </w:r>
      <w:r w:rsidR="005F41FC">
        <w:rPr>
          <w:rFonts w:cs="Arial"/>
          <w:color w:val="auto"/>
        </w:rPr>
        <w:t xml:space="preserve">adres en </w:t>
      </w:r>
      <w:r w:rsidR="002A3513">
        <w:rPr>
          <w:rFonts w:cs="Arial"/>
          <w:color w:val="auto"/>
        </w:rPr>
        <w:t>referentienummer vindt u</w:t>
      </w:r>
      <w:r w:rsidR="0055328A">
        <w:rPr>
          <w:rFonts w:cs="Arial"/>
          <w:color w:val="auto"/>
        </w:rPr>
        <w:t xml:space="preserve"> bovenaan deze brief</w:t>
      </w:r>
      <w:r w:rsidR="005B6E68">
        <w:rPr>
          <w:rFonts w:cs="Arial"/>
          <w:color w:val="auto"/>
        </w:rPr>
        <w:t>.</w:t>
      </w:r>
    </w:p>
    <w:sectPr w:rsidR="00234846" w:rsidRPr="00155CD6" w:rsidSect="00E772C5">
      <w:footerReference w:type="even" r:id="rId20"/>
      <w:footerReference w:type="default" r:id="rId21"/>
      <w:headerReference w:type="first" r:id="rId22"/>
      <w:footerReference w:type="first" r:id="rId23"/>
      <w:type w:val="continuous"/>
      <w:pgSz w:w="11906" w:h="16838" w:code="9"/>
      <w:pgMar w:top="2608" w:right="851" w:bottom="1701" w:left="1985"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5BDAB" w14:textId="77777777" w:rsidR="000B425A" w:rsidRDefault="000B425A" w:rsidP="00F11703">
      <w:r>
        <w:separator/>
      </w:r>
    </w:p>
    <w:p w14:paraId="18EA3313" w14:textId="77777777" w:rsidR="000B425A" w:rsidRDefault="000B425A"/>
  </w:endnote>
  <w:endnote w:type="continuationSeparator" w:id="0">
    <w:p w14:paraId="42268C84" w14:textId="77777777" w:rsidR="000B425A" w:rsidRDefault="000B425A" w:rsidP="00F11703">
      <w:r>
        <w:continuationSeparator/>
      </w:r>
    </w:p>
    <w:p w14:paraId="5BE97600" w14:textId="77777777" w:rsidR="000B425A" w:rsidRDefault="000B425A"/>
  </w:endnote>
  <w:endnote w:type="continuationNotice" w:id="1">
    <w:p w14:paraId="66E12BA1" w14:textId="77777777" w:rsidR="000B425A" w:rsidRDefault="000B4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ourier Ne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428A7A92-CB53-4AFC-8DDB-A26CE5FB94B3}"/>
    <w:embedBold r:id="rId2" w:fontKey="{363273DE-D76B-4586-88F2-DD15F1D13882}"/>
    <w:embedItalic r:id="rId3" w:fontKey="{55010877-E157-46B6-8D1F-050496B2DAA5}"/>
    <w:embedBoldItalic r:id="rId4" w:fontKey="{EFA60066-0A96-4785-A598-3958E2FC2DE2}"/>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Medium">
    <w:altName w:val="Calibri"/>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4DD" w14:textId="77777777" w:rsidR="00AC7961" w:rsidRDefault="00AC7961" w:rsidP="00F651E7">
    <w:pPr>
      <w:pStyle w:val="paginering"/>
    </w:pPr>
  </w:p>
  <w:p w14:paraId="410F84DE" w14:textId="77777777" w:rsidR="00AC7961" w:rsidRDefault="00AC7961" w:rsidP="00F651E7">
    <w:pPr>
      <w:pStyle w:val="paginering"/>
    </w:pPr>
  </w:p>
  <w:p w14:paraId="410F84DF" w14:textId="77777777" w:rsidR="00AC7961" w:rsidRDefault="00AC7961" w:rsidP="00F651E7">
    <w:pPr>
      <w:pStyle w:val="paginering"/>
    </w:pPr>
  </w:p>
  <w:p w14:paraId="410F84E0" w14:textId="77777777" w:rsidR="00AC7961" w:rsidRDefault="00AC7961" w:rsidP="00F651E7">
    <w:pPr>
      <w:pStyle w:val="paginering"/>
    </w:pPr>
  </w:p>
  <w:p w14:paraId="410F84E1" w14:textId="77777777" w:rsidR="00AC7961" w:rsidRDefault="00AC7961" w:rsidP="00F651E7">
    <w:pPr>
      <w:pStyle w:val="paginering"/>
    </w:pPr>
  </w:p>
  <w:p w14:paraId="410F84E2" w14:textId="77777777" w:rsidR="00AC7961" w:rsidRDefault="00AC7961" w:rsidP="00F651E7">
    <w:pPr>
      <w:pStyle w:val="paginering"/>
    </w:pPr>
  </w:p>
  <w:p w14:paraId="410F84E3" w14:textId="77777777" w:rsidR="00AC7961" w:rsidRDefault="00AC7961" w:rsidP="00F651E7">
    <w:pPr>
      <w:pStyle w:val="paginering"/>
    </w:pPr>
  </w:p>
  <w:p w14:paraId="410F84E4" w14:textId="77777777" w:rsidR="00AC7961" w:rsidRDefault="00AC7961" w:rsidP="00F651E7">
    <w:pPr>
      <w:pStyle w:val="paginering"/>
    </w:pPr>
  </w:p>
  <w:p w14:paraId="410F84E5" w14:textId="77777777" w:rsidR="00AC7961" w:rsidRDefault="00AC7961" w:rsidP="00F651E7">
    <w:pPr>
      <w:pStyle w:val="paginering"/>
    </w:pPr>
  </w:p>
  <w:p w14:paraId="410F84E6" w14:textId="77777777" w:rsidR="00AC7961" w:rsidRDefault="00AC7961" w:rsidP="00F651E7">
    <w:pPr>
      <w:pStyle w:val="paginering"/>
    </w:pPr>
  </w:p>
  <w:p w14:paraId="410F84E7" w14:textId="77777777" w:rsidR="00AC7961" w:rsidRDefault="00AC7961" w:rsidP="00F651E7">
    <w:pPr>
      <w:pStyle w:val="paginering"/>
    </w:pPr>
  </w:p>
  <w:p w14:paraId="410F84E8" w14:textId="77777777" w:rsidR="00AC7961" w:rsidRDefault="00AC7961" w:rsidP="00F651E7">
    <w:pPr>
      <w:pStyle w:val="paginering"/>
    </w:pPr>
  </w:p>
  <w:p w14:paraId="410F84E9" w14:textId="77777777" w:rsidR="00AC7961" w:rsidRDefault="00AC7961" w:rsidP="00F651E7">
    <w:pPr>
      <w:pStyle w:val="paginering"/>
    </w:pPr>
  </w:p>
  <w:p w14:paraId="410F84EA" w14:textId="77777777" w:rsidR="00AC7961" w:rsidRDefault="00AC7961" w:rsidP="00F651E7">
    <w:pPr>
      <w:pStyle w:val="paginering"/>
    </w:pPr>
  </w:p>
  <w:p w14:paraId="410F84EB" w14:textId="77777777" w:rsidR="00AC7961" w:rsidRDefault="00AC7961" w:rsidP="00F651E7">
    <w:pPr>
      <w:pStyle w:val="paginering"/>
    </w:pPr>
  </w:p>
  <w:p w14:paraId="410F84EC" w14:textId="77777777" w:rsidR="00AC7961" w:rsidRDefault="00AC7961" w:rsidP="00F651E7">
    <w:pPr>
      <w:pStyle w:val="paginering"/>
    </w:pPr>
  </w:p>
  <w:p w14:paraId="410F84ED" w14:textId="77777777" w:rsidR="00AC7961" w:rsidRDefault="00AC7961" w:rsidP="00F651E7">
    <w:pPr>
      <w:pStyle w:val="paginering"/>
    </w:pPr>
  </w:p>
  <w:p w14:paraId="410F84EE" w14:textId="77777777" w:rsidR="00AC7961" w:rsidRDefault="00AC7961" w:rsidP="00F651E7">
    <w:pPr>
      <w:pStyle w:val="paginering"/>
    </w:pPr>
  </w:p>
  <w:p w14:paraId="410F84EF" w14:textId="77777777" w:rsidR="00AC7961" w:rsidRDefault="00AC7961" w:rsidP="00F651E7">
    <w:pPr>
      <w:pStyle w:val="paginering"/>
    </w:pPr>
  </w:p>
  <w:p w14:paraId="410F84F0" w14:textId="77777777" w:rsidR="00AC7961" w:rsidRDefault="00AC7961" w:rsidP="00F651E7">
    <w:pPr>
      <w:pStyle w:val="paginering"/>
    </w:pPr>
  </w:p>
  <w:p w14:paraId="410F84F1" w14:textId="77777777" w:rsidR="00AC7961" w:rsidRDefault="00AC7961" w:rsidP="00F651E7">
    <w:pPr>
      <w:pStyle w:val="paginering"/>
    </w:pPr>
  </w:p>
  <w:p w14:paraId="410F84F2" w14:textId="77777777" w:rsidR="00AC7961" w:rsidRDefault="00AC7961" w:rsidP="00F651E7">
    <w:pPr>
      <w:pStyle w:val="paginering"/>
    </w:pPr>
  </w:p>
  <w:p w14:paraId="410F84F3" w14:textId="77777777" w:rsidR="00AC7961" w:rsidRDefault="00AC7961" w:rsidP="00F651E7">
    <w:pPr>
      <w:pStyle w:val="paginering"/>
    </w:pPr>
  </w:p>
  <w:p w14:paraId="410F84F4" w14:textId="77777777" w:rsidR="00AC7961" w:rsidRDefault="00AC7961" w:rsidP="00F651E7">
    <w:pPr>
      <w:pStyle w:val="paginering"/>
    </w:pPr>
  </w:p>
  <w:p w14:paraId="410F84F5" w14:textId="77777777" w:rsidR="00AC7961" w:rsidRDefault="00AC7961" w:rsidP="00F651E7">
    <w:pPr>
      <w:pStyle w:val="paginering"/>
    </w:pPr>
  </w:p>
  <w:p w14:paraId="410F84F6" w14:textId="77777777" w:rsidR="00AC7961" w:rsidRDefault="00AC7961" w:rsidP="00F651E7">
    <w:pPr>
      <w:pStyle w:val="paginering"/>
    </w:pPr>
  </w:p>
  <w:p w14:paraId="410F84F7" w14:textId="77777777" w:rsidR="00AC7961" w:rsidRDefault="00AC7961" w:rsidP="00F651E7">
    <w:pPr>
      <w:pStyle w:val="paginering"/>
    </w:pPr>
  </w:p>
  <w:p w14:paraId="410F84F8" w14:textId="77777777" w:rsidR="00AC7961" w:rsidRDefault="00AC7961" w:rsidP="00F651E7">
    <w:pPr>
      <w:pStyle w:val="paginering"/>
    </w:pPr>
  </w:p>
  <w:p w14:paraId="410F84F9" w14:textId="77777777" w:rsidR="00AC7961" w:rsidRDefault="00AC7961" w:rsidP="00F651E7">
    <w:pPr>
      <w:pStyle w:val="paginering"/>
    </w:pPr>
  </w:p>
  <w:p w14:paraId="410F84FA" w14:textId="77777777" w:rsidR="00AC7961" w:rsidRDefault="00AC7961" w:rsidP="00F651E7">
    <w:pPr>
      <w:pStyle w:val="paginering"/>
    </w:pPr>
  </w:p>
  <w:p w14:paraId="410F84FB" w14:textId="77777777" w:rsidR="00AC7961" w:rsidRDefault="00AC7961" w:rsidP="00F651E7">
    <w:pPr>
      <w:pStyle w:val="paginering"/>
    </w:pPr>
  </w:p>
  <w:p w14:paraId="410F84FC" w14:textId="77777777" w:rsidR="00AC7961" w:rsidRDefault="00AC7961" w:rsidP="00F651E7">
    <w:pPr>
      <w:pStyle w:val="paginering"/>
    </w:pPr>
  </w:p>
  <w:p w14:paraId="410F84FD" w14:textId="77777777" w:rsidR="00AC7961" w:rsidRDefault="00AC7961" w:rsidP="00F651E7">
    <w:pPr>
      <w:pStyle w:val="paginering"/>
    </w:pPr>
  </w:p>
  <w:p w14:paraId="410F84FE" w14:textId="77777777" w:rsidR="00AC7961" w:rsidRDefault="00AC7961" w:rsidP="00F651E7">
    <w:pPr>
      <w:pStyle w:val="paginering"/>
    </w:pPr>
  </w:p>
  <w:p w14:paraId="410F84FF" w14:textId="77777777" w:rsidR="00AC7961" w:rsidRDefault="00AC7961" w:rsidP="00F651E7">
    <w:pPr>
      <w:pStyle w:val="paginering"/>
    </w:pPr>
  </w:p>
  <w:p w14:paraId="410F8500" w14:textId="77777777" w:rsidR="00AC7961" w:rsidRDefault="00AC7961" w:rsidP="00F651E7">
    <w:pPr>
      <w:pStyle w:val="paginering"/>
    </w:pPr>
  </w:p>
  <w:p w14:paraId="410F8501" w14:textId="77777777" w:rsidR="00AC7961" w:rsidRDefault="00AC7961" w:rsidP="00F651E7">
    <w:pPr>
      <w:pStyle w:val="paginering"/>
    </w:pPr>
  </w:p>
  <w:p w14:paraId="410F8502" w14:textId="77777777" w:rsidR="00AC7961" w:rsidRDefault="00AC7961" w:rsidP="00F651E7">
    <w:pPr>
      <w:pStyle w:val="paginering"/>
    </w:pPr>
  </w:p>
  <w:p w14:paraId="410F8503" w14:textId="77777777" w:rsidR="00AC7961" w:rsidRDefault="00AC7961" w:rsidP="00F651E7">
    <w:pPr>
      <w:pStyle w:val="paginering"/>
    </w:pPr>
  </w:p>
  <w:p w14:paraId="410F8504" w14:textId="77777777" w:rsidR="00AC7961" w:rsidRDefault="00AC7961" w:rsidP="00F651E7">
    <w:pPr>
      <w:pStyle w:val="paginering"/>
    </w:pPr>
  </w:p>
  <w:p w14:paraId="410F8505" w14:textId="77777777" w:rsidR="00AC7961" w:rsidRDefault="00AC7961" w:rsidP="00F651E7">
    <w:pPr>
      <w:pStyle w:val="paginering"/>
    </w:pPr>
  </w:p>
  <w:p w14:paraId="410F8506" w14:textId="77777777" w:rsidR="00AC7961" w:rsidRDefault="00AC7961" w:rsidP="00F651E7">
    <w:pPr>
      <w:pStyle w:val="paginering"/>
    </w:pPr>
  </w:p>
  <w:p w14:paraId="410F8507" w14:textId="77777777" w:rsidR="00AC7961" w:rsidRDefault="00AC7961" w:rsidP="00F651E7">
    <w:pPr>
      <w:pStyle w:val="paginering"/>
    </w:pPr>
  </w:p>
  <w:p w14:paraId="410F8508" w14:textId="77777777" w:rsidR="00AC7961" w:rsidRDefault="00AC7961" w:rsidP="00F651E7">
    <w:pPr>
      <w:pStyle w:val="paginering"/>
    </w:pPr>
  </w:p>
  <w:p w14:paraId="410F8509" w14:textId="77777777" w:rsidR="00AC7961" w:rsidRDefault="00AC7961" w:rsidP="00F651E7">
    <w:pPr>
      <w:pStyle w:val="paginering"/>
    </w:pPr>
  </w:p>
  <w:p w14:paraId="410F850A" w14:textId="77777777" w:rsidR="00AC7961" w:rsidRDefault="00AC7961" w:rsidP="00F651E7">
    <w:pPr>
      <w:pStyle w:val="paginering"/>
    </w:pPr>
  </w:p>
  <w:p w14:paraId="410F850B" w14:textId="77777777" w:rsidR="00AC7961" w:rsidRDefault="00AC7961" w:rsidP="00F651E7">
    <w:pPr>
      <w:pStyle w:val="paginering"/>
    </w:pPr>
  </w:p>
  <w:p w14:paraId="410F850C" w14:textId="77777777" w:rsidR="00AC7961" w:rsidRDefault="00AC7961" w:rsidP="00F651E7">
    <w:pPr>
      <w:pStyle w:val="paginering"/>
    </w:pPr>
  </w:p>
  <w:p w14:paraId="410F850D" w14:textId="77777777" w:rsidR="00AC7961" w:rsidRDefault="00AC7961" w:rsidP="00F651E7">
    <w:pPr>
      <w:pStyle w:val="paginering"/>
    </w:pPr>
  </w:p>
  <w:p w14:paraId="410F850E" w14:textId="77777777" w:rsidR="00AC7961" w:rsidRDefault="00AC7961" w:rsidP="00F651E7">
    <w:pPr>
      <w:pStyle w:val="paginering"/>
    </w:pPr>
  </w:p>
  <w:p w14:paraId="410F850F" w14:textId="77777777" w:rsidR="00AC7961" w:rsidRDefault="00AC7961" w:rsidP="00F651E7">
    <w:pPr>
      <w:pStyle w:val="paginering"/>
    </w:pPr>
  </w:p>
  <w:p w14:paraId="410F8510" w14:textId="77777777" w:rsidR="00AC7961" w:rsidRDefault="00AC7961" w:rsidP="00F651E7">
    <w:pPr>
      <w:pStyle w:val="paginering"/>
    </w:pPr>
  </w:p>
  <w:p w14:paraId="410F8511" w14:textId="77777777" w:rsidR="00AC7961" w:rsidRDefault="00AC7961" w:rsidP="00F651E7">
    <w:pPr>
      <w:pStyle w:val="paginering"/>
    </w:pPr>
  </w:p>
  <w:p w14:paraId="410F8512" w14:textId="77777777" w:rsidR="00AC7961" w:rsidRDefault="00AC7961" w:rsidP="00F651E7">
    <w:pPr>
      <w:pStyle w:val="paginering"/>
    </w:pPr>
  </w:p>
  <w:p w14:paraId="410F8513" w14:textId="77777777" w:rsidR="00AC7961" w:rsidRDefault="00AC7961" w:rsidP="00F651E7">
    <w:pPr>
      <w:pStyle w:val="paginering"/>
    </w:pPr>
  </w:p>
  <w:p w14:paraId="410F8514" w14:textId="77777777" w:rsidR="00AC7961" w:rsidRDefault="00AC7961" w:rsidP="00F651E7">
    <w:pPr>
      <w:pStyle w:val="paginering"/>
    </w:pPr>
  </w:p>
  <w:p w14:paraId="410F8515" w14:textId="77777777" w:rsidR="002A0485" w:rsidRDefault="002A0485" w:rsidP="00F651E7">
    <w:pPr>
      <w:pStyle w:val="paginering"/>
    </w:pPr>
    <w:r>
      <w:t xml:space="preserve">pagina </w:t>
    </w:r>
    <w:r w:rsidR="004020DD">
      <w:rPr>
        <w:noProof w:val="0"/>
      </w:rPr>
      <w:fldChar w:fldCharType="begin"/>
    </w:r>
    <w:r w:rsidR="000D0120">
      <w:instrText xml:space="preserve"> PAGE   \* MERGEFORMAT </w:instrText>
    </w:r>
    <w:r w:rsidR="004020DD">
      <w:rPr>
        <w:noProof w:val="0"/>
      </w:rPr>
      <w:fldChar w:fldCharType="separate"/>
    </w:r>
    <w:r w:rsidR="00CF586E">
      <w:t>2</w:t>
    </w:r>
    <w:r w:rsidR="004020DD">
      <w:fldChar w:fldCharType="end"/>
    </w:r>
    <w:r>
      <w:t xml:space="preserve"> van </w:t>
    </w:r>
    <w:fldSimple w:instr="NUMPAGES   \* MERGEFORMAT">
      <w:r w:rsidR="004631B8">
        <w:t>2</w:t>
      </w:r>
    </w:fldSimple>
    <w:r>
      <w:tab/>
    </w:r>
  </w:p>
  <w:p w14:paraId="410F8516" w14:textId="77777777" w:rsidR="002A0485" w:rsidRDefault="002A04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518" w14:textId="77777777" w:rsidR="006A7C85" w:rsidRDefault="00FB382E" w:rsidP="00AC7961">
    <w:pPr>
      <w:pStyle w:val="paginering"/>
    </w:pPr>
    <w:r>
      <w:tab/>
    </w:r>
    <w:sdt>
      <w:sdtPr>
        <w:id w:val="-789278506"/>
        <w:docPartObj>
          <w:docPartGallery w:val="Page Numbers (Top of Page)"/>
          <w:docPartUnique/>
        </w:docPartObj>
      </w:sdtPr>
      <w:sdtContent>
        <w:sdt>
          <w:sdtPr>
            <w:id w:val="92936805"/>
            <w:docPartObj>
              <w:docPartGallery w:val="Page Numbers (Top of Page)"/>
              <w:docPartUnique/>
            </w:docPartObj>
          </w:sdtPr>
          <w:sdtContent>
            <w:r w:rsidR="00EB42B3">
              <w:t xml:space="preserve">pagina </w:t>
            </w:r>
            <w:r w:rsidR="004020DD">
              <w:fldChar w:fldCharType="begin"/>
            </w:r>
            <w:r w:rsidR="000D0120">
              <w:instrText xml:space="preserve"> PAGE   \* MERGEFORMAT </w:instrText>
            </w:r>
            <w:r w:rsidR="004020DD">
              <w:fldChar w:fldCharType="separate"/>
            </w:r>
            <w:r w:rsidR="001C024C">
              <w:t>2</w:t>
            </w:r>
            <w:r w:rsidR="004020DD">
              <w:fldChar w:fldCharType="end"/>
            </w:r>
            <w:r w:rsidR="00EB42B3">
              <w:t xml:space="preserve"> van </w:t>
            </w:r>
            <w:fldSimple w:instr="NUMPAGES  \* Arabic  \* MERGEFORMAT">
              <w:r w:rsidR="001C024C">
                <w:t>2</w:t>
              </w:r>
            </w:fldSimple>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51C" w14:textId="01E3BDCA" w:rsidR="00674118" w:rsidRPr="00453056" w:rsidRDefault="00533B30" w:rsidP="00CD22B8">
    <w:pPr>
      <w:pStyle w:val="paginering"/>
    </w:pPr>
    <w:r w:rsidRPr="00F651E7">
      <w:t xml:space="preserve">pagina </w:t>
    </w:r>
    <w:r w:rsidRPr="00F651E7">
      <w:fldChar w:fldCharType="begin"/>
    </w:r>
    <w:r w:rsidRPr="00F651E7">
      <w:instrText xml:space="preserve"> PAGE  \* Arabic  \* MERGEFORMAT </w:instrText>
    </w:r>
    <w:r w:rsidRPr="00F651E7">
      <w:fldChar w:fldCharType="separate"/>
    </w:r>
    <w:r w:rsidR="001C024C">
      <w:t>1</w:t>
    </w:r>
    <w:r w:rsidRPr="00F651E7">
      <w:fldChar w:fldCharType="end"/>
    </w:r>
    <w:r w:rsidRPr="00F651E7">
      <w:t xml:space="preserve"> van </w:t>
    </w:r>
    <w:fldSimple w:instr="NUMPAGES  \* Arabic  \* MERGEFORMAT">
      <w:r w:rsidR="001C024C">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9427" w14:textId="77777777" w:rsidR="000B425A" w:rsidRDefault="000B425A" w:rsidP="00FF62EE">
      <w:r>
        <w:separator/>
      </w:r>
    </w:p>
  </w:footnote>
  <w:footnote w:type="continuationSeparator" w:id="0">
    <w:p w14:paraId="664096C7" w14:textId="77777777" w:rsidR="000B425A" w:rsidRDefault="000B425A" w:rsidP="00F11703">
      <w:r>
        <w:continuationSeparator/>
      </w:r>
    </w:p>
    <w:p w14:paraId="56E54CE6" w14:textId="77777777" w:rsidR="000B425A" w:rsidRDefault="000B425A"/>
  </w:footnote>
  <w:footnote w:type="continuationNotice" w:id="1">
    <w:p w14:paraId="38DBA8D6" w14:textId="77777777" w:rsidR="000B425A" w:rsidRDefault="000B425A"/>
  </w:footnote>
  <w:footnote w:id="2">
    <w:p w14:paraId="3F2BB2A5" w14:textId="77777777" w:rsidR="00520070" w:rsidRDefault="00520070" w:rsidP="00520070">
      <w:pPr>
        <w:pStyle w:val="Voetnoottekst"/>
      </w:pPr>
      <w:r>
        <w:rPr>
          <w:rStyle w:val="Voetnootmarkering"/>
        </w:rPr>
        <w:footnoteRef/>
      </w:r>
      <w:r>
        <w:t xml:space="preserve"> conform artikel 7 van </w:t>
      </w:r>
      <w:r w:rsidRPr="001355A0">
        <w:t>het besluit van de Vlaamse Regering van 22 maart 2024 over het realisatiegericht instrumentarium</w:t>
      </w:r>
    </w:p>
  </w:footnote>
  <w:footnote w:id="3">
    <w:p w14:paraId="67D02C3A" w14:textId="77777777" w:rsidR="00807608" w:rsidRDefault="00807608" w:rsidP="00807608">
      <w:pPr>
        <w:pStyle w:val="Voetnoottekst"/>
      </w:pPr>
      <w:r>
        <w:rPr>
          <w:rStyle w:val="Voetnootmarkering"/>
        </w:rPr>
        <w:footnoteRef/>
      </w:r>
      <w:r>
        <w:t xml:space="preserve"> conform artikel 7, derde lid van </w:t>
      </w:r>
      <w:r w:rsidRPr="001355A0">
        <w:t>het besluit van de Vlaamse Regering van 22 maart 2024 over het realisatiegericht instrumentarium</w:t>
      </w:r>
    </w:p>
  </w:footnote>
  <w:footnote w:id="4">
    <w:p w14:paraId="365B9CD5" w14:textId="77777777" w:rsidR="009F2761" w:rsidRDefault="009F2761" w:rsidP="009F2761">
      <w:pPr>
        <w:pStyle w:val="Voetnoottekst"/>
      </w:pPr>
      <w:r>
        <w:rPr>
          <w:rStyle w:val="Voetnootmarkering"/>
        </w:rPr>
        <w:footnoteRef/>
      </w:r>
      <w:r>
        <w:t xml:space="preserve"> conform artikel 8 van </w:t>
      </w:r>
      <w:r w:rsidRPr="001355A0">
        <w:t>het besluit van de Vlaamse Regering van 22 maart 2024 over het realisatiegericht instrumentarium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519" w14:textId="053CCF78" w:rsidR="00453056" w:rsidRPr="00676FA3" w:rsidRDefault="00453056" w:rsidP="00453056">
    <w:pPr>
      <w:pStyle w:val="HeaderenFooterpagina1"/>
      <w:tabs>
        <w:tab w:val="right" w:pos="9921"/>
      </w:tabs>
      <w:spacing w:after="600"/>
      <w:jc w:val="left"/>
      <w:rPr>
        <w:rStyle w:val="KoptekstCha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0F41603E"/>
    <w:multiLevelType w:val="multilevel"/>
    <w:tmpl w:val="8BFA8BC0"/>
    <w:lvl w:ilvl="0">
      <w:start w:val="1"/>
      <w:numFmt w:val="bullet"/>
      <w:pStyle w:val="Vlottetekst-roodMSF"/>
      <w:lvlText w:val="–"/>
      <w:lvlJc w:val="left"/>
      <w:pPr>
        <w:ind w:left="360" w:hanging="360"/>
      </w:pPr>
      <w:rPr>
        <w:rFonts w:ascii="Flanders Art Serif" w:hAnsi="Flanders Art Serif" w:hint="default"/>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B05515F"/>
    <w:multiLevelType w:val="multilevel"/>
    <w:tmpl w:val="F9BC6C46"/>
    <w:lvl w:ilvl="0">
      <w:start w:val="1"/>
      <w:numFmt w:val="bullet"/>
      <w:lvlText w:val="-"/>
      <w:lvlJc w:val="left"/>
      <w:pPr>
        <w:ind w:left="720" w:hanging="360"/>
      </w:pPr>
      <w:rPr>
        <w:rFonts w:ascii="Courier New" w:hAnsi="Courier New"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2F4433"/>
    <w:multiLevelType w:val="hybridMultilevel"/>
    <w:tmpl w:val="3FD41788"/>
    <w:lvl w:ilvl="0" w:tplc="3F30A6B0">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0868"/>
    <w:multiLevelType w:val="hybridMultilevel"/>
    <w:tmpl w:val="8F985E36"/>
    <w:lvl w:ilvl="0" w:tplc="979A6E58">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85952"/>
    <w:multiLevelType w:val="multilevel"/>
    <w:tmpl w:val="A738B42A"/>
    <w:lvl w:ilvl="0">
      <w:start w:val="1"/>
      <w:numFmt w:val="decimal"/>
      <w:pStyle w:val="Lijstalinea"/>
      <w:lvlText w:val="%1."/>
      <w:lvlJc w:val="left"/>
      <w:pPr>
        <w:ind w:left="425" w:hanging="424"/>
      </w:pPr>
      <w:rPr>
        <w:rFonts w:hint="default"/>
      </w:rPr>
    </w:lvl>
    <w:lvl w:ilvl="1">
      <w:start w:val="1"/>
      <w:numFmt w:val="lowerLetter"/>
      <w:lvlText w:val="%2."/>
      <w:lvlJc w:val="left"/>
      <w:pPr>
        <w:ind w:left="1134" w:hanging="425"/>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7" w15:restartNumberingAfterBreak="0">
    <w:nsid w:val="3066005D"/>
    <w:multiLevelType w:val="hybridMultilevel"/>
    <w:tmpl w:val="672C8EB8"/>
    <w:lvl w:ilvl="0" w:tplc="4B80CEB6">
      <w:start w:val="1"/>
      <w:numFmt w:val="bullet"/>
      <w:pStyle w:val="Lijstopsomteken"/>
      <w:lvlText w:val="-"/>
      <w:lvlJc w:val="left"/>
      <w:pPr>
        <w:ind w:left="360" w:hanging="360"/>
      </w:pPr>
      <w:rPr>
        <w:rFonts w:ascii="Courier New" w:hAnsi="Courier New"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5B46763"/>
    <w:multiLevelType w:val="hybridMultilevel"/>
    <w:tmpl w:val="498606DA"/>
    <w:lvl w:ilvl="0" w:tplc="6DB8912E">
      <w:start w:val="2"/>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312F61"/>
    <w:multiLevelType w:val="hybridMultilevel"/>
    <w:tmpl w:val="C26A0702"/>
    <w:lvl w:ilvl="0" w:tplc="3536E4D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622066"/>
    <w:multiLevelType w:val="hybridMultilevel"/>
    <w:tmpl w:val="F7F63230"/>
    <w:lvl w:ilvl="0" w:tplc="06D2EC08">
      <w:start w:val="2"/>
      <w:numFmt w:val="bullet"/>
      <w:lvlText w:val="-"/>
      <w:lvlJc w:val="left"/>
      <w:pPr>
        <w:ind w:left="-1800" w:firstLine="0"/>
      </w:pPr>
      <w:rPr>
        <w:rFonts w:ascii="Calibri" w:eastAsiaTheme="minorHAnsi" w:hAnsi="Calibri" w:cstheme="minorBidi"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0" w:hanging="360"/>
      </w:pPr>
      <w:rPr>
        <w:rFonts w:ascii="Wingdings" w:hAnsi="Wingdings" w:hint="default"/>
      </w:rPr>
    </w:lvl>
    <w:lvl w:ilvl="3" w:tplc="08130001" w:tentative="1">
      <w:start w:val="1"/>
      <w:numFmt w:val="bullet"/>
      <w:lvlText w:val=""/>
      <w:lvlJc w:val="left"/>
      <w:pPr>
        <w:ind w:left="720" w:hanging="360"/>
      </w:pPr>
      <w:rPr>
        <w:rFonts w:ascii="Symbol" w:hAnsi="Symbol" w:hint="default"/>
      </w:rPr>
    </w:lvl>
    <w:lvl w:ilvl="4" w:tplc="08130003" w:tentative="1">
      <w:start w:val="1"/>
      <w:numFmt w:val="bullet"/>
      <w:lvlText w:val="o"/>
      <w:lvlJc w:val="left"/>
      <w:pPr>
        <w:ind w:left="1440" w:hanging="360"/>
      </w:pPr>
      <w:rPr>
        <w:rFonts w:ascii="Courier New" w:hAnsi="Courier New" w:cs="Courier New" w:hint="default"/>
      </w:rPr>
    </w:lvl>
    <w:lvl w:ilvl="5" w:tplc="08130005" w:tentative="1">
      <w:start w:val="1"/>
      <w:numFmt w:val="bullet"/>
      <w:lvlText w:val=""/>
      <w:lvlJc w:val="left"/>
      <w:pPr>
        <w:ind w:left="2160" w:hanging="360"/>
      </w:pPr>
      <w:rPr>
        <w:rFonts w:ascii="Wingdings" w:hAnsi="Wingdings" w:hint="default"/>
      </w:rPr>
    </w:lvl>
    <w:lvl w:ilvl="6" w:tplc="08130001" w:tentative="1">
      <w:start w:val="1"/>
      <w:numFmt w:val="bullet"/>
      <w:lvlText w:val=""/>
      <w:lvlJc w:val="left"/>
      <w:pPr>
        <w:ind w:left="2880" w:hanging="360"/>
      </w:pPr>
      <w:rPr>
        <w:rFonts w:ascii="Symbol" w:hAnsi="Symbol" w:hint="default"/>
      </w:rPr>
    </w:lvl>
    <w:lvl w:ilvl="7" w:tplc="08130003" w:tentative="1">
      <w:start w:val="1"/>
      <w:numFmt w:val="bullet"/>
      <w:lvlText w:val="o"/>
      <w:lvlJc w:val="left"/>
      <w:pPr>
        <w:ind w:left="3600" w:hanging="360"/>
      </w:pPr>
      <w:rPr>
        <w:rFonts w:ascii="Courier New" w:hAnsi="Courier New" w:cs="Courier New" w:hint="default"/>
      </w:rPr>
    </w:lvl>
    <w:lvl w:ilvl="8" w:tplc="08130005" w:tentative="1">
      <w:start w:val="1"/>
      <w:numFmt w:val="bullet"/>
      <w:lvlText w:val=""/>
      <w:lvlJc w:val="left"/>
      <w:pPr>
        <w:ind w:left="4320" w:hanging="360"/>
      </w:pPr>
      <w:rPr>
        <w:rFonts w:ascii="Wingdings" w:hAnsi="Wingdings" w:hint="default"/>
      </w:rPr>
    </w:lvl>
  </w:abstractNum>
  <w:abstractNum w:abstractNumId="12" w15:restartNumberingAfterBreak="0">
    <w:nsid w:val="4DD816AC"/>
    <w:multiLevelType w:val="hybridMultilevel"/>
    <w:tmpl w:val="EB189504"/>
    <w:lvl w:ilvl="0" w:tplc="0813000F">
      <w:start w:val="1"/>
      <w:numFmt w:val="decimal"/>
      <w:lvlText w:val="%1."/>
      <w:lvlJc w:val="left"/>
      <w:pPr>
        <w:ind w:left="720" w:hanging="360"/>
      </w:pPr>
    </w:lvl>
    <w:lvl w:ilvl="1" w:tplc="5B02E216">
      <w:start w:val="1"/>
      <w:numFmt w:val="lowerLetter"/>
      <w:lvlText w:val="%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4030E6"/>
    <w:multiLevelType w:val="hybridMultilevel"/>
    <w:tmpl w:val="662071FA"/>
    <w:lvl w:ilvl="0" w:tplc="3F30A6B0">
      <w:start w:val="1"/>
      <w:numFmt w:val="bullet"/>
      <w:lvlText w:val="-"/>
      <w:lvlJc w:val="left"/>
      <w:pPr>
        <w:ind w:left="720" w:hanging="360"/>
      </w:pPr>
      <w:rPr>
        <w:rFonts w:ascii="Courier New" w:hAnsi="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7285613"/>
    <w:multiLevelType w:val="multilevel"/>
    <w:tmpl w:val="FC82A4FC"/>
    <w:lvl w:ilvl="0">
      <w:start w:val="1"/>
      <w:numFmt w:val="decimal"/>
      <w:pStyle w:val="Lijstnummering"/>
      <w:lvlText w:val="%1"/>
      <w:lvlJc w:val="left"/>
      <w:pPr>
        <w:ind w:left="360" w:hanging="360"/>
      </w:pPr>
      <w:rPr>
        <w:rFonts w:ascii="Flanders Art Serif" w:hAnsi="Flanders Art Serif" w:hint="default"/>
        <w:b w:val="0"/>
        <w:i w:val="0"/>
        <w:sz w:val="19"/>
        <w:u w:color="15465B" w:themeColor="text2"/>
      </w:rPr>
    </w:lvl>
    <w:lvl w:ilvl="1">
      <w:start w:val="1"/>
      <w:numFmt w:val="lowerLetter"/>
      <w:lvlText w:val="%2"/>
      <w:lvlJc w:val="left"/>
      <w:pPr>
        <w:ind w:left="720" w:hanging="360"/>
      </w:pPr>
      <w:rPr>
        <w:rFonts w:hint="default"/>
        <w:u w:color="15465B" w:themeColor="text2"/>
      </w:rPr>
    </w:lvl>
    <w:lvl w:ilvl="2">
      <w:start w:val="1"/>
      <w:numFmt w:val="lowerRoman"/>
      <w:lvlText w:val="%3"/>
      <w:lvlJc w:val="left"/>
      <w:pPr>
        <w:ind w:left="1080" w:hanging="360"/>
      </w:pPr>
      <w:rPr>
        <w:rFonts w:hint="default"/>
        <w:u w:color="15465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D11FA8"/>
    <w:multiLevelType w:val="hybridMultilevel"/>
    <w:tmpl w:val="474CB9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A885161"/>
    <w:multiLevelType w:val="hybridMultilevel"/>
    <w:tmpl w:val="FB9060C0"/>
    <w:lvl w:ilvl="0" w:tplc="16FE945C">
      <w:start w:val="1"/>
      <w:numFmt w:val="bullet"/>
      <w:pStyle w:val="Inspringing"/>
      <w:lvlText w:val=""/>
      <w:lvlJc w:val="left"/>
      <w:pPr>
        <w:ind w:left="644" w:hanging="360"/>
      </w:pPr>
      <w:rPr>
        <w:rFonts w:ascii="Symbol" w:hAnsi="Symbol" w:hint="default"/>
        <w:color w:val="auto"/>
        <w:sz w:val="20"/>
        <w:szCs w:val="20"/>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8" w15:restartNumberingAfterBreak="0">
    <w:nsid w:val="69716AD0"/>
    <w:multiLevelType w:val="hybridMultilevel"/>
    <w:tmpl w:val="03A8B1B0"/>
    <w:lvl w:ilvl="0" w:tplc="3F30A6B0">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EAA4CC9"/>
    <w:multiLevelType w:val="hybridMultilevel"/>
    <w:tmpl w:val="A94A10EC"/>
    <w:lvl w:ilvl="0" w:tplc="635895E4">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0" w15:restartNumberingAfterBreak="0">
    <w:nsid w:val="70B472DD"/>
    <w:multiLevelType w:val="multilevel"/>
    <w:tmpl w:val="75DC0A54"/>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793B2DB1"/>
    <w:multiLevelType w:val="hybridMultilevel"/>
    <w:tmpl w:val="4684A732"/>
    <w:lvl w:ilvl="0" w:tplc="FFFFFFFF">
      <w:start w:val="1"/>
      <w:numFmt w:val="bullet"/>
      <w:lvlText w:val="-"/>
      <w:lvlJc w:val="left"/>
      <w:pPr>
        <w:ind w:left="360" w:hanging="360"/>
      </w:pPr>
      <w:rPr>
        <w:rFonts w:ascii="Courier New" w:hAnsi="Courier New" w:hint="default"/>
      </w:rPr>
    </w:lvl>
    <w:lvl w:ilvl="1" w:tplc="3F30A6B0">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80751212">
    <w:abstractNumId w:val="0"/>
  </w:num>
  <w:num w:numId="2" w16cid:durableId="1464730891">
    <w:abstractNumId w:val="15"/>
  </w:num>
  <w:num w:numId="3" w16cid:durableId="2023362524">
    <w:abstractNumId w:val="10"/>
  </w:num>
  <w:num w:numId="4" w16cid:durableId="322441380">
    <w:abstractNumId w:val="9"/>
  </w:num>
  <w:num w:numId="5" w16cid:durableId="1318458046">
    <w:abstractNumId w:val="4"/>
  </w:num>
  <w:num w:numId="6" w16cid:durableId="1990555357">
    <w:abstractNumId w:val="13"/>
  </w:num>
  <w:num w:numId="7" w16cid:durableId="813372665">
    <w:abstractNumId w:val="20"/>
  </w:num>
  <w:num w:numId="8" w16cid:durableId="227345111">
    <w:abstractNumId w:val="17"/>
  </w:num>
  <w:num w:numId="9" w16cid:durableId="529685010">
    <w:abstractNumId w:val="1"/>
  </w:num>
  <w:num w:numId="10" w16cid:durableId="2114863544">
    <w:abstractNumId w:val="19"/>
  </w:num>
  <w:num w:numId="11" w16cid:durableId="2141341685">
    <w:abstractNumId w:val="5"/>
  </w:num>
  <w:num w:numId="12" w16cid:durableId="845752434">
    <w:abstractNumId w:val="6"/>
  </w:num>
  <w:num w:numId="13" w16cid:durableId="29185770">
    <w:abstractNumId w:val="8"/>
  </w:num>
  <w:num w:numId="14" w16cid:durableId="472140014">
    <w:abstractNumId w:val="11"/>
  </w:num>
  <w:num w:numId="15" w16cid:durableId="1217156209">
    <w:abstractNumId w:val="7"/>
  </w:num>
  <w:num w:numId="16" w16cid:durableId="629475345">
    <w:abstractNumId w:val="21"/>
  </w:num>
  <w:num w:numId="17" w16cid:durableId="13201102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747346">
    <w:abstractNumId w:val="6"/>
  </w:num>
  <w:num w:numId="19" w16cid:durableId="1775318851">
    <w:abstractNumId w:val="12"/>
  </w:num>
  <w:num w:numId="20" w16cid:durableId="1094590521">
    <w:abstractNumId w:val="14"/>
  </w:num>
  <w:num w:numId="21" w16cid:durableId="261299735">
    <w:abstractNumId w:val="2"/>
  </w:num>
  <w:num w:numId="22" w16cid:durableId="1693336469">
    <w:abstractNumId w:val="18"/>
  </w:num>
  <w:num w:numId="23" w16cid:durableId="1868785411">
    <w:abstractNumId w:val="3"/>
  </w:num>
  <w:num w:numId="24" w16cid:durableId="10303538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saveSubset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forms" w:enforcement="0"/>
  <w:defaultTabStop w:val="720"/>
  <w:hyphenationZone w:val="357"/>
  <w:drawingGridHorizontalSpacing w:val="110"/>
  <w:displayHorizontalDrawingGridEvery w:val="2"/>
  <w:characterSpacingControl w:val="doNotCompress"/>
  <w:hdrShapeDefaults>
    <o:shapedefaults v:ext="edit" spidmax="2050">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B8"/>
    <w:rsid w:val="00002415"/>
    <w:rsid w:val="0000298C"/>
    <w:rsid w:val="000054DD"/>
    <w:rsid w:val="0000781E"/>
    <w:rsid w:val="000078AC"/>
    <w:rsid w:val="00007A9F"/>
    <w:rsid w:val="0001029C"/>
    <w:rsid w:val="0001276E"/>
    <w:rsid w:val="000142E6"/>
    <w:rsid w:val="00014916"/>
    <w:rsid w:val="00020494"/>
    <w:rsid w:val="00024A79"/>
    <w:rsid w:val="000320C6"/>
    <w:rsid w:val="00035CCB"/>
    <w:rsid w:val="00036BE9"/>
    <w:rsid w:val="00040812"/>
    <w:rsid w:val="000412F7"/>
    <w:rsid w:val="000415AD"/>
    <w:rsid w:val="00042A43"/>
    <w:rsid w:val="00042A95"/>
    <w:rsid w:val="00043C2A"/>
    <w:rsid w:val="00046CFD"/>
    <w:rsid w:val="00051671"/>
    <w:rsid w:val="0005184E"/>
    <w:rsid w:val="000525CB"/>
    <w:rsid w:val="000541F0"/>
    <w:rsid w:val="000549F2"/>
    <w:rsid w:val="000555B8"/>
    <w:rsid w:val="00061797"/>
    <w:rsid w:val="00061C13"/>
    <w:rsid w:val="00066877"/>
    <w:rsid w:val="00066F0D"/>
    <w:rsid w:val="000703EE"/>
    <w:rsid w:val="0007328C"/>
    <w:rsid w:val="00073792"/>
    <w:rsid w:val="00076559"/>
    <w:rsid w:val="00076819"/>
    <w:rsid w:val="000838A8"/>
    <w:rsid w:val="000845A5"/>
    <w:rsid w:val="00090B93"/>
    <w:rsid w:val="000933E6"/>
    <w:rsid w:val="00094CF2"/>
    <w:rsid w:val="00097E57"/>
    <w:rsid w:val="000A4A2D"/>
    <w:rsid w:val="000A577A"/>
    <w:rsid w:val="000A5B07"/>
    <w:rsid w:val="000A6760"/>
    <w:rsid w:val="000A72CC"/>
    <w:rsid w:val="000B371D"/>
    <w:rsid w:val="000B425A"/>
    <w:rsid w:val="000B702C"/>
    <w:rsid w:val="000C0E75"/>
    <w:rsid w:val="000C4B16"/>
    <w:rsid w:val="000C79CB"/>
    <w:rsid w:val="000D0120"/>
    <w:rsid w:val="000D367B"/>
    <w:rsid w:val="000D63A1"/>
    <w:rsid w:val="000E20C9"/>
    <w:rsid w:val="000E2A97"/>
    <w:rsid w:val="000E6DBB"/>
    <w:rsid w:val="000F15CD"/>
    <w:rsid w:val="000F321E"/>
    <w:rsid w:val="000F33ED"/>
    <w:rsid w:val="000F492D"/>
    <w:rsid w:val="000F61DF"/>
    <w:rsid w:val="00101D2B"/>
    <w:rsid w:val="00102478"/>
    <w:rsid w:val="00102763"/>
    <w:rsid w:val="00103439"/>
    <w:rsid w:val="00104460"/>
    <w:rsid w:val="00110622"/>
    <w:rsid w:val="00110BF7"/>
    <w:rsid w:val="001120C7"/>
    <w:rsid w:val="00114DF7"/>
    <w:rsid w:val="00117227"/>
    <w:rsid w:val="001201D4"/>
    <w:rsid w:val="001206CD"/>
    <w:rsid w:val="00122679"/>
    <w:rsid w:val="001242B1"/>
    <w:rsid w:val="0012517D"/>
    <w:rsid w:val="00127B13"/>
    <w:rsid w:val="00127C71"/>
    <w:rsid w:val="001302F7"/>
    <w:rsid w:val="001329EA"/>
    <w:rsid w:val="0013336D"/>
    <w:rsid w:val="001355A0"/>
    <w:rsid w:val="0013652F"/>
    <w:rsid w:val="00140D1F"/>
    <w:rsid w:val="0014158D"/>
    <w:rsid w:val="00141C18"/>
    <w:rsid w:val="001422F6"/>
    <w:rsid w:val="00143A56"/>
    <w:rsid w:val="00145D71"/>
    <w:rsid w:val="001470F3"/>
    <w:rsid w:val="00147C37"/>
    <w:rsid w:val="00150622"/>
    <w:rsid w:val="00151020"/>
    <w:rsid w:val="00152668"/>
    <w:rsid w:val="00154B83"/>
    <w:rsid w:val="00154FA3"/>
    <w:rsid w:val="00155CD6"/>
    <w:rsid w:val="001573BA"/>
    <w:rsid w:val="001574E8"/>
    <w:rsid w:val="001601AB"/>
    <w:rsid w:val="0016113D"/>
    <w:rsid w:val="001619D1"/>
    <w:rsid w:val="00161D8D"/>
    <w:rsid w:val="00164991"/>
    <w:rsid w:val="001713C5"/>
    <w:rsid w:val="001748C9"/>
    <w:rsid w:val="00175655"/>
    <w:rsid w:val="0017683B"/>
    <w:rsid w:val="00176D95"/>
    <w:rsid w:val="00180DBF"/>
    <w:rsid w:val="001823A9"/>
    <w:rsid w:val="001840A5"/>
    <w:rsid w:val="00191601"/>
    <w:rsid w:val="00192346"/>
    <w:rsid w:val="00196709"/>
    <w:rsid w:val="001977AF"/>
    <w:rsid w:val="001A5EC0"/>
    <w:rsid w:val="001B2A33"/>
    <w:rsid w:val="001B3DEB"/>
    <w:rsid w:val="001B3FC6"/>
    <w:rsid w:val="001B4005"/>
    <w:rsid w:val="001B55B0"/>
    <w:rsid w:val="001B6DFD"/>
    <w:rsid w:val="001B763D"/>
    <w:rsid w:val="001B7FD0"/>
    <w:rsid w:val="001C024C"/>
    <w:rsid w:val="001C1358"/>
    <w:rsid w:val="001C1AFD"/>
    <w:rsid w:val="001C5264"/>
    <w:rsid w:val="001C53DE"/>
    <w:rsid w:val="001C6715"/>
    <w:rsid w:val="001C7499"/>
    <w:rsid w:val="001E1902"/>
    <w:rsid w:val="001E21B0"/>
    <w:rsid w:val="001F1324"/>
    <w:rsid w:val="001F1E85"/>
    <w:rsid w:val="001F2899"/>
    <w:rsid w:val="00201393"/>
    <w:rsid w:val="00203951"/>
    <w:rsid w:val="002062CE"/>
    <w:rsid w:val="002078D6"/>
    <w:rsid w:val="00211E2E"/>
    <w:rsid w:val="00212156"/>
    <w:rsid w:val="00213801"/>
    <w:rsid w:val="00216008"/>
    <w:rsid w:val="002164D8"/>
    <w:rsid w:val="00221036"/>
    <w:rsid w:val="00221A5D"/>
    <w:rsid w:val="00223C81"/>
    <w:rsid w:val="00223EEC"/>
    <w:rsid w:val="00224DE0"/>
    <w:rsid w:val="00225E25"/>
    <w:rsid w:val="00233B62"/>
    <w:rsid w:val="00234846"/>
    <w:rsid w:val="002375B3"/>
    <w:rsid w:val="002409D0"/>
    <w:rsid w:val="00241E4E"/>
    <w:rsid w:val="002420A5"/>
    <w:rsid w:val="00242B1C"/>
    <w:rsid w:val="00245EE6"/>
    <w:rsid w:val="002469F6"/>
    <w:rsid w:val="00246B94"/>
    <w:rsid w:val="00246CDC"/>
    <w:rsid w:val="00246F4E"/>
    <w:rsid w:val="00250599"/>
    <w:rsid w:val="00260660"/>
    <w:rsid w:val="0026149B"/>
    <w:rsid w:val="00261A43"/>
    <w:rsid w:val="00261FFF"/>
    <w:rsid w:val="002645BC"/>
    <w:rsid w:val="002656C9"/>
    <w:rsid w:val="0026675A"/>
    <w:rsid w:val="00270452"/>
    <w:rsid w:val="002731D9"/>
    <w:rsid w:val="00276AA8"/>
    <w:rsid w:val="0028049B"/>
    <w:rsid w:val="00282E64"/>
    <w:rsid w:val="002839FD"/>
    <w:rsid w:val="00283D38"/>
    <w:rsid w:val="00284DB7"/>
    <w:rsid w:val="00291A2D"/>
    <w:rsid w:val="00293C2F"/>
    <w:rsid w:val="0029429D"/>
    <w:rsid w:val="0029669C"/>
    <w:rsid w:val="002968CC"/>
    <w:rsid w:val="002A00C2"/>
    <w:rsid w:val="002A0485"/>
    <w:rsid w:val="002A0487"/>
    <w:rsid w:val="002A0731"/>
    <w:rsid w:val="002A0A10"/>
    <w:rsid w:val="002A1F6F"/>
    <w:rsid w:val="002A3513"/>
    <w:rsid w:val="002A628C"/>
    <w:rsid w:val="002A6A94"/>
    <w:rsid w:val="002B1570"/>
    <w:rsid w:val="002B1A4D"/>
    <w:rsid w:val="002B3261"/>
    <w:rsid w:val="002B5515"/>
    <w:rsid w:val="002C58E8"/>
    <w:rsid w:val="002C6FFE"/>
    <w:rsid w:val="002C7A4B"/>
    <w:rsid w:val="002D2F73"/>
    <w:rsid w:val="002E105E"/>
    <w:rsid w:val="002E6187"/>
    <w:rsid w:val="002F0C62"/>
    <w:rsid w:val="002F0CA9"/>
    <w:rsid w:val="002F3867"/>
    <w:rsid w:val="002F6BBD"/>
    <w:rsid w:val="002F76CC"/>
    <w:rsid w:val="003029EF"/>
    <w:rsid w:val="003042A4"/>
    <w:rsid w:val="00304E76"/>
    <w:rsid w:val="00305917"/>
    <w:rsid w:val="00305A7D"/>
    <w:rsid w:val="003061C7"/>
    <w:rsid w:val="003103C9"/>
    <w:rsid w:val="0031401E"/>
    <w:rsid w:val="003144B1"/>
    <w:rsid w:val="003149F8"/>
    <w:rsid w:val="003172CE"/>
    <w:rsid w:val="00317B2E"/>
    <w:rsid w:val="003269A0"/>
    <w:rsid w:val="0033238F"/>
    <w:rsid w:val="00333B5C"/>
    <w:rsid w:val="0033419B"/>
    <w:rsid w:val="00336051"/>
    <w:rsid w:val="00336226"/>
    <w:rsid w:val="003405B6"/>
    <w:rsid w:val="003434C2"/>
    <w:rsid w:val="00344959"/>
    <w:rsid w:val="0034677B"/>
    <w:rsid w:val="00347999"/>
    <w:rsid w:val="003479B7"/>
    <w:rsid w:val="00350BE4"/>
    <w:rsid w:val="003535E4"/>
    <w:rsid w:val="00353C5B"/>
    <w:rsid w:val="00355DDC"/>
    <w:rsid w:val="003565C3"/>
    <w:rsid w:val="00356A24"/>
    <w:rsid w:val="00357C6C"/>
    <w:rsid w:val="003603B3"/>
    <w:rsid w:val="003610E4"/>
    <w:rsid w:val="0036115B"/>
    <w:rsid w:val="00361F03"/>
    <w:rsid w:val="00362C69"/>
    <w:rsid w:val="003635B7"/>
    <w:rsid w:val="00366C16"/>
    <w:rsid w:val="003701F1"/>
    <w:rsid w:val="00370899"/>
    <w:rsid w:val="0037274D"/>
    <w:rsid w:val="0038079C"/>
    <w:rsid w:val="00380BE1"/>
    <w:rsid w:val="00384529"/>
    <w:rsid w:val="00385B86"/>
    <w:rsid w:val="00387520"/>
    <w:rsid w:val="00394C51"/>
    <w:rsid w:val="003976F5"/>
    <w:rsid w:val="003A389B"/>
    <w:rsid w:val="003A4BBB"/>
    <w:rsid w:val="003A4FDF"/>
    <w:rsid w:val="003A6713"/>
    <w:rsid w:val="003A6CC7"/>
    <w:rsid w:val="003A7D2C"/>
    <w:rsid w:val="003A7FAE"/>
    <w:rsid w:val="003B379E"/>
    <w:rsid w:val="003B5CBE"/>
    <w:rsid w:val="003B60B4"/>
    <w:rsid w:val="003B7084"/>
    <w:rsid w:val="003B740A"/>
    <w:rsid w:val="003C0F39"/>
    <w:rsid w:val="003C1926"/>
    <w:rsid w:val="003C1B96"/>
    <w:rsid w:val="003C3A1A"/>
    <w:rsid w:val="003C7B1B"/>
    <w:rsid w:val="003D1F73"/>
    <w:rsid w:val="003D4210"/>
    <w:rsid w:val="003D432B"/>
    <w:rsid w:val="003D7DA2"/>
    <w:rsid w:val="003E0C51"/>
    <w:rsid w:val="003E1DA5"/>
    <w:rsid w:val="003E3B8C"/>
    <w:rsid w:val="003E43F5"/>
    <w:rsid w:val="003E44FD"/>
    <w:rsid w:val="003E465C"/>
    <w:rsid w:val="003F2425"/>
    <w:rsid w:val="003F2C42"/>
    <w:rsid w:val="004020DD"/>
    <w:rsid w:val="00402333"/>
    <w:rsid w:val="004039C3"/>
    <w:rsid w:val="00403A90"/>
    <w:rsid w:val="0041230E"/>
    <w:rsid w:val="00415B33"/>
    <w:rsid w:val="004164BE"/>
    <w:rsid w:val="00417C11"/>
    <w:rsid w:val="00420821"/>
    <w:rsid w:val="00420B5C"/>
    <w:rsid w:val="00422EB7"/>
    <w:rsid w:val="004235EC"/>
    <w:rsid w:val="00424657"/>
    <w:rsid w:val="00424666"/>
    <w:rsid w:val="004250BE"/>
    <w:rsid w:val="00426B00"/>
    <w:rsid w:val="00427562"/>
    <w:rsid w:val="00427CBC"/>
    <w:rsid w:val="00430EE8"/>
    <w:rsid w:val="0043161C"/>
    <w:rsid w:val="0044011A"/>
    <w:rsid w:val="00442617"/>
    <w:rsid w:val="004430A8"/>
    <w:rsid w:val="00443225"/>
    <w:rsid w:val="00444C33"/>
    <w:rsid w:val="0044561A"/>
    <w:rsid w:val="00445CAA"/>
    <w:rsid w:val="00446A3B"/>
    <w:rsid w:val="00446C04"/>
    <w:rsid w:val="00450110"/>
    <w:rsid w:val="004515EA"/>
    <w:rsid w:val="00451705"/>
    <w:rsid w:val="00452955"/>
    <w:rsid w:val="00453056"/>
    <w:rsid w:val="00455F4A"/>
    <w:rsid w:val="004631B8"/>
    <w:rsid w:val="0046468E"/>
    <w:rsid w:val="00465CC2"/>
    <w:rsid w:val="00467455"/>
    <w:rsid w:val="00473600"/>
    <w:rsid w:val="00473FE6"/>
    <w:rsid w:val="00474F18"/>
    <w:rsid w:val="0048136A"/>
    <w:rsid w:val="004839A3"/>
    <w:rsid w:val="004848EC"/>
    <w:rsid w:val="00485786"/>
    <w:rsid w:val="004861A6"/>
    <w:rsid w:val="00490796"/>
    <w:rsid w:val="00493282"/>
    <w:rsid w:val="00493B8A"/>
    <w:rsid w:val="00493C4C"/>
    <w:rsid w:val="00495FD5"/>
    <w:rsid w:val="0049605C"/>
    <w:rsid w:val="00497E20"/>
    <w:rsid w:val="004A537C"/>
    <w:rsid w:val="004A576E"/>
    <w:rsid w:val="004A757D"/>
    <w:rsid w:val="004B0A82"/>
    <w:rsid w:val="004B35AB"/>
    <w:rsid w:val="004B3636"/>
    <w:rsid w:val="004B3BA8"/>
    <w:rsid w:val="004B56C3"/>
    <w:rsid w:val="004C03F8"/>
    <w:rsid w:val="004C1885"/>
    <w:rsid w:val="004C1D8C"/>
    <w:rsid w:val="004C268C"/>
    <w:rsid w:val="004C6057"/>
    <w:rsid w:val="004C6D48"/>
    <w:rsid w:val="004D1A97"/>
    <w:rsid w:val="004D6D69"/>
    <w:rsid w:val="004D727C"/>
    <w:rsid w:val="004D79E7"/>
    <w:rsid w:val="004E0836"/>
    <w:rsid w:val="004E104E"/>
    <w:rsid w:val="004E2663"/>
    <w:rsid w:val="004E2D01"/>
    <w:rsid w:val="004E4011"/>
    <w:rsid w:val="004F0565"/>
    <w:rsid w:val="004F0DCF"/>
    <w:rsid w:val="004F1617"/>
    <w:rsid w:val="004F2582"/>
    <w:rsid w:val="004F40D0"/>
    <w:rsid w:val="00502427"/>
    <w:rsid w:val="00502457"/>
    <w:rsid w:val="0050447A"/>
    <w:rsid w:val="005045B3"/>
    <w:rsid w:val="00504678"/>
    <w:rsid w:val="00510DA8"/>
    <w:rsid w:val="00511A25"/>
    <w:rsid w:val="00520070"/>
    <w:rsid w:val="00523072"/>
    <w:rsid w:val="00523FF2"/>
    <w:rsid w:val="00525BF2"/>
    <w:rsid w:val="005301DE"/>
    <w:rsid w:val="00530958"/>
    <w:rsid w:val="0053114A"/>
    <w:rsid w:val="00531B49"/>
    <w:rsid w:val="00533B30"/>
    <w:rsid w:val="00535B46"/>
    <w:rsid w:val="00536E3A"/>
    <w:rsid w:val="005405F6"/>
    <w:rsid w:val="00540EA7"/>
    <w:rsid w:val="005431D9"/>
    <w:rsid w:val="005440B6"/>
    <w:rsid w:val="0054417F"/>
    <w:rsid w:val="00544516"/>
    <w:rsid w:val="0054652D"/>
    <w:rsid w:val="00550352"/>
    <w:rsid w:val="0055328A"/>
    <w:rsid w:val="0055557A"/>
    <w:rsid w:val="005557D0"/>
    <w:rsid w:val="00556EFA"/>
    <w:rsid w:val="005579D3"/>
    <w:rsid w:val="0056161C"/>
    <w:rsid w:val="005616B0"/>
    <w:rsid w:val="00564DE4"/>
    <w:rsid w:val="00570C1F"/>
    <w:rsid w:val="005747C4"/>
    <w:rsid w:val="00575113"/>
    <w:rsid w:val="005754AB"/>
    <w:rsid w:val="005771C2"/>
    <w:rsid w:val="005854B3"/>
    <w:rsid w:val="00586ABA"/>
    <w:rsid w:val="00587F7E"/>
    <w:rsid w:val="00590D78"/>
    <w:rsid w:val="005921F6"/>
    <w:rsid w:val="0059596C"/>
    <w:rsid w:val="00597265"/>
    <w:rsid w:val="005A07C2"/>
    <w:rsid w:val="005A30E3"/>
    <w:rsid w:val="005A3CB1"/>
    <w:rsid w:val="005A6027"/>
    <w:rsid w:val="005B3BCF"/>
    <w:rsid w:val="005B5018"/>
    <w:rsid w:val="005B6E68"/>
    <w:rsid w:val="005B7EB1"/>
    <w:rsid w:val="005C0B28"/>
    <w:rsid w:val="005C1F94"/>
    <w:rsid w:val="005C51CA"/>
    <w:rsid w:val="005C73AA"/>
    <w:rsid w:val="005D3EFE"/>
    <w:rsid w:val="005E279A"/>
    <w:rsid w:val="005E4738"/>
    <w:rsid w:val="005F0A01"/>
    <w:rsid w:val="005F41FC"/>
    <w:rsid w:val="005F552D"/>
    <w:rsid w:val="005F6354"/>
    <w:rsid w:val="006048DF"/>
    <w:rsid w:val="0060521D"/>
    <w:rsid w:val="00607499"/>
    <w:rsid w:val="006079D3"/>
    <w:rsid w:val="006105AE"/>
    <w:rsid w:val="00610DB5"/>
    <w:rsid w:val="006112CB"/>
    <w:rsid w:val="0061150B"/>
    <w:rsid w:val="00612425"/>
    <w:rsid w:val="006140D3"/>
    <w:rsid w:val="00615D51"/>
    <w:rsid w:val="00616434"/>
    <w:rsid w:val="006170B8"/>
    <w:rsid w:val="00617A22"/>
    <w:rsid w:val="006212D3"/>
    <w:rsid w:val="00621514"/>
    <w:rsid w:val="00622721"/>
    <w:rsid w:val="00622A9D"/>
    <w:rsid w:val="006245B3"/>
    <w:rsid w:val="006248C3"/>
    <w:rsid w:val="00626BA5"/>
    <w:rsid w:val="006324F6"/>
    <w:rsid w:val="00635C44"/>
    <w:rsid w:val="00636AA9"/>
    <w:rsid w:val="00637AAF"/>
    <w:rsid w:val="00641584"/>
    <w:rsid w:val="00644224"/>
    <w:rsid w:val="00644697"/>
    <w:rsid w:val="00644F64"/>
    <w:rsid w:val="0064613A"/>
    <w:rsid w:val="00650420"/>
    <w:rsid w:val="00652131"/>
    <w:rsid w:val="006532AC"/>
    <w:rsid w:val="00654957"/>
    <w:rsid w:val="00656391"/>
    <w:rsid w:val="006569B0"/>
    <w:rsid w:val="00657768"/>
    <w:rsid w:val="0066028D"/>
    <w:rsid w:val="00660A56"/>
    <w:rsid w:val="0066130C"/>
    <w:rsid w:val="00663341"/>
    <w:rsid w:val="00663388"/>
    <w:rsid w:val="0066338E"/>
    <w:rsid w:val="00670652"/>
    <w:rsid w:val="0067094F"/>
    <w:rsid w:val="00670D5C"/>
    <w:rsid w:val="00670E48"/>
    <w:rsid w:val="00671964"/>
    <w:rsid w:val="00673215"/>
    <w:rsid w:val="00674118"/>
    <w:rsid w:val="00674C1E"/>
    <w:rsid w:val="00676435"/>
    <w:rsid w:val="00677685"/>
    <w:rsid w:val="006819ED"/>
    <w:rsid w:val="00686470"/>
    <w:rsid w:val="00691CA4"/>
    <w:rsid w:val="00693872"/>
    <w:rsid w:val="006952BA"/>
    <w:rsid w:val="006A4156"/>
    <w:rsid w:val="006A5C59"/>
    <w:rsid w:val="006A6BDA"/>
    <w:rsid w:val="006A7C85"/>
    <w:rsid w:val="006B08FF"/>
    <w:rsid w:val="006B6FA6"/>
    <w:rsid w:val="006B7B4B"/>
    <w:rsid w:val="006C04AF"/>
    <w:rsid w:val="006C3F3F"/>
    <w:rsid w:val="006C463B"/>
    <w:rsid w:val="006C6D9C"/>
    <w:rsid w:val="006D24ED"/>
    <w:rsid w:val="006D5E26"/>
    <w:rsid w:val="006E32DB"/>
    <w:rsid w:val="006E6272"/>
    <w:rsid w:val="006E68B8"/>
    <w:rsid w:val="006E7367"/>
    <w:rsid w:val="006F1037"/>
    <w:rsid w:val="006F281D"/>
    <w:rsid w:val="006F4F2E"/>
    <w:rsid w:val="006F592C"/>
    <w:rsid w:val="006F672C"/>
    <w:rsid w:val="006F7AC7"/>
    <w:rsid w:val="00700403"/>
    <w:rsid w:val="00702E91"/>
    <w:rsid w:val="007063C6"/>
    <w:rsid w:val="00707A77"/>
    <w:rsid w:val="0071049A"/>
    <w:rsid w:val="0071198D"/>
    <w:rsid w:val="0071200A"/>
    <w:rsid w:val="00712DA0"/>
    <w:rsid w:val="00713860"/>
    <w:rsid w:val="0071453B"/>
    <w:rsid w:val="00714BED"/>
    <w:rsid w:val="00716A8A"/>
    <w:rsid w:val="00716DB9"/>
    <w:rsid w:val="00720F0F"/>
    <w:rsid w:val="00723D49"/>
    <w:rsid w:val="007337A1"/>
    <w:rsid w:val="00734148"/>
    <w:rsid w:val="00734B64"/>
    <w:rsid w:val="00735DC5"/>
    <w:rsid w:val="007372CC"/>
    <w:rsid w:val="00744CC5"/>
    <w:rsid w:val="0074539C"/>
    <w:rsid w:val="0074761A"/>
    <w:rsid w:val="00751A58"/>
    <w:rsid w:val="007520B1"/>
    <w:rsid w:val="00756299"/>
    <w:rsid w:val="007633C1"/>
    <w:rsid w:val="00766867"/>
    <w:rsid w:val="00772274"/>
    <w:rsid w:val="00773D94"/>
    <w:rsid w:val="007747F3"/>
    <w:rsid w:val="0077546F"/>
    <w:rsid w:val="0078390D"/>
    <w:rsid w:val="0078637F"/>
    <w:rsid w:val="007864D8"/>
    <w:rsid w:val="00786E35"/>
    <w:rsid w:val="00790F02"/>
    <w:rsid w:val="00791072"/>
    <w:rsid w:val="00792ACD"/>
    <w:rsid w:val="00795969"/>
    <w:rsid w:val="00796321"/>
    <w:rsid w:val="00796862"/>
    <w:rsid w:val="00796B25"/>
    <w:rsid w:val="007A33BD"/>
    <w:rsid w:val="007A6337"/>
    <w:rsid w:val="007A640D"/>
    <w:rsid w:val="007A6934"/>
    <w:rsid w:val="007B05B1"/>
    <w:rsid w:val="007B61D5"/>
    <w:rsid w:val="007C280E"/>
    <w:rsid w:val="007C517E"/>
    <w:rsid w:val="007D0CA7"/>
    <w:rsid w:val="007D2287"/>
    <w:rsid w:val="007D3C45"/>
    <w:rsid w:val="007D487E"/>
    <w:rsid w:val="007D4C0D"/>
    <w:rsid w:val="007D69CA"/>
    <w:rsid w:val="007E0C18"/>
    <w:rsid w:val="007E24D1"/>
    <w:rsid w:val="007E38A2"/>
    <w:rsid w:val="007E3904"/>
    <w:rsid w:val="007E57CF"/>
    <w:rsid w:val="007E5EB6"/>
    <w:rsid w:val="007E6703"/>
    <w:rsid w:val="007E74F3"/>
    <w:rsid w:val="007F24FC"/>
    <w:rsid w:val="007F7CF3"/>
    <w:rsid w:val="008041E1"/>
    <w:rsid w:val="00805208"/>
    <w:rsid w:val="00807608"/>
    <w:rsid w:val="00807711"/>
    <w:rsid w:val="00813BBA"/>
    <w:rsid w:val="0081469E"/>
    <w:rsid w:val="008206AA"/>
    <w:rsid w:val="00820DDF"/>
    <w:rsid w:val="00822071"/>
    <w:rsid w:val="00822926"/>
    <w:rsid w:val="00827F54"/>
    <w:rsid w:val="00830C69"/>
    <w:rsid w:val="00832906"/>
    <w:rsid w:val="008340FD"/>
    <w:rsid w:val="0083599A"/>
    <w:rsid w:val="00840E4D"/>
    <w:rsid w:val="0084139E"/>
    <w:rsid w:val="00846664"/>
    <w:rsid w:val="0084753B"/>
    <w:rsid w:val="00854EE7"/>
    <w:rsid w:val="0085502F"/>
    <w:rsid w:val="00855643"/>
    <w:rsid w:val="00870DEC"/>
    <w:rsid w:val="00876E46"/>
    <w:rsid w:val="0088088A"/>
    <w:rsid w:val="00880897"/>
    <w:rsid w:val="00891FD9"/>
    <w:rsid w:val="00894909"/>
    <w:rsid w:val="008967DA"/>
    <w:rsid w:val="0089768F"/>
    <w:rsid w:val="008A0B30"/>
    <w:rsid w:val="008A0CEB"/>
    <w:rsid w:val="008A2C2C"/>
    <w:rsid w:val="008A6DB7"/>
    <w:rsid w:val="008A778B"/>
    <w:rsid w:val="008B2654"/>
    <w:rsid w:val="008B28ED"/>
    <w:rsid w:val="008B2A09"/>
    <w:rsid w:val="008B3240"/>
    <w:rsid w:val="008B6D2F"/>
    <w:rsid w:val="008C02CE"/>
    <w:rsid w:val="008C08B3"/>
    <w:rsid w:val="008C08D3"/>
    <w:rsid w:val="008C0C1C"/>
    <w:rsid w:val="008C0ED5"/>
    <w:rsid w:val="008C166C"/>
    <w:rsid w:val="008C1C2B"/>
    <w:rsid w:val="008C4371"/>
    <w:rsid w:val="008D071B"/>
    <w:rsid w:val="008D29FC"/>
    <w:rsid w:val="008D2C7D"/>
    <w:rsid w:val="008D488C"/>
    <w:rsid w:val="008D53C5"/>
    <w:rsid w:val="008D7CDA"/>
    <w:rsid w:val="008E1C58"/>
    <w:rsid w:val="008F4AB2"/>
    <w:rsid w:val="008F5095"/>
    <w:rsid w:val="008F52CE"/>
    <w:rsid w:val="008F5682"/>
    <w:rsid w:val="008F5F4A"/>
    <w:rsid w:val="0090257E"/>
    <w:rsid w:val="00903822"/>
    <w:rsid w:val="00906BBD"/>
    <w:rsid w:val="00910197"/>
    <w:rsid w:val="009113C0"/>
    <w:rsid w:val="00915952"/>
    <w:rsid w:val="00916630"/>
    <w:rsid w:val="009174A7"/>
    <w:rsid w:val="00922DCA"/>
    <w:rsid w:val="00923C27"/>
    <w:rsid w:val="00924965"/>
    <w:rsid w:val="00925BF3"/>
    <w:rsid w:val="00931955"/>
    <w:rsid w:val="00932353"/>
    <w:rsid w:val="00932F94"/>
    <w:rsid w:val="00935F13"/>
    <w:rsid w:val="00936F39"/>
    <w:rsid w:val="00937FF7"/>
    <w:rsid w:val="009419B1"/>
    <w:rsid w:val="00942739"/>
    <w:rsid w:val="0094274A"/>
    <w:rsid w:val="00943490"/>
    <w:rsid w:val="0095037A"/>
    <w:rsid w:val="00950553"/>
    <w:rsid w:val="009533D8"/>
    <w:rsid w:val="009569E1"/>
    <w:rsid w:val="00957ABD"/>
    <w:rsid w:val="009610D1"/>
    <w:rsid w:val="0096563A"/>
    <w:rsid w:val="00966D2A"/>
    <w:rsid w:val="00971E7B"/>
    <w:rsid w:val="00972E70"/>
    <w:rsid w:val="00976995"/>
    <w:rsid w:val="00976DF1"/>
    <w:rsid w:val="00982905"/>
    <w:rsid w:val="009842AA"/>
    <w:rsid w:val="009847C1"/>
    <w:rsid w:val="009849FB"/>
    <w:rsid w:val="009861B0"/>
    <w:rsid w:val="00986427"/>
    <w:rsid w:val="0099220C"/>
    <w:rsid w:val="00993B81"/>
    <w:rsid w:val="00994446"/>
    <w:rsid w:val="009951F8"/>
    <w:rsid w:val="009A0E5E"/>
    <w:rsid w:val="009A54A0"/>
    <w:rsid w:val="009A578A"/>
    <w:rsid w:val="009A5EC5"/>
    <w:rsid w:val="009B11A9"/>
    <w:rsid w:val="009B3349"/>
    <w:rsid w:val="009B37B0"/>
    <w:rsid w:val="009B4AB4"/>
    <w:rsid w:val="009B4EA4"/>
    <w:rsid w:val="009B7279"/>
    <w:rsid w:val="009B77F4"/>
    <w:rsid w:val="009C0714"/>
    <w:rsid w:val="009C0C8A"/>
    <w:rsid w:val="009C41BE"/>
    <w:rsid w:val="009C4B9B"/>
    <w:rsid w:val="009C6C2D"/>
    <w:rsid w:val="009D0783"/>
    <w:rsid w:val="009D1EEF"/>
    <w:rsid w:val="009D3024"/>
    <w:rsid w:val="009D366E"/>
    <w:rsid w:val="009D47BF"/>
    <w:rsid w:val="009D627A"/>
    <w:rsid w:val="009D6B04"/>
    <w:rsid w:val="009E34CB"/>
    <w:rsid w:val="009E36A2"/>
    <w:rsid w:val="009E4F33"/>
    <w:rsid w:val="009E6293"/>
    <w:rsid w:val="009E6A32"/>
    <w:rsid w:val="009E7735"/>
    <w:rsid w:val="009F139B"/>
    <w:rsid w:val="009F15F0"/>
    <w:rsid w:val="009F2761"/>
    <w:rsid w:val="009F5255"/>
    <w:rsid w:val="009F5C56"/>
    <w:rsid w:val="009F63C0"/>
    <w:rsid w:val="009F6E36"/>
    <w:rsid w:val="009F72DC"/>
    <w:rsid w:val="00A03A0D"/>
    <w:rsid w:val="00A12140"/>
    <w:rsid w:val="00A22FB4"/>
    <w:rsid w:val="00A234AD"/>
    <w:rsid w:val="00A2375E"/>
    <w:rsid w:val="00A30F07"/>
    <w:rsid w:val="00A32642"/>
    <w:rsid w:val="00A40E27"/>
    <w:rsid w:val="00A415F8"/>
    <w:rsid w:val="00A42808"/>
    <w:rsid w:val="00A44B37"/>
    <w:rsid w:val="00A44FFE"/>
    <w:rsid w:val="00A4500E"/>
    <w:rsid w:val="00A4661C"/>
    <w:rsid w:val="00A47874"/>
    <w:rsid w:val="00A47E0E"/>
    <w:rsid w:val="00A47ED0"/>
    <w:rsid w:val="00A50F8A"/>
    <w:rsid w:val="00A51D88"/>
    <w:rsid w:val="00A52DA0"/>
    <w:rsid w:val="00A52E91"/>
    <w:rsid w:val="00A549D4"/>
    <w:rsid w:val="00A5641B"/>
    <w:rsid w:val="00A6545E"/>
    <w:rsid w:val="00A666AF"/>
    <w:rsid w:val="00A6670E"/>
    <w:rsid w:val="00A70001"/>
    <w:rsid w:val="00A70A33"/>
    <w:rsid w:val="00A737EB"/>
    <w:rsid w:val="00A754B4"/>
    <w:rsid w:val="00A77599"/>
    <w:rsid w:val="00A77CD2"/>
    <w:rsid w:val="00A804C6"/>
    <w:rsid w:val="00A87297"/>
    <w:rsid w:val="00A90FBB"/>
    <w:rsid w:val="00AA234E"/>
    <w:rsid w:val="00AA2737"/>
    <w:rsid w:val="00AA7A86"/>
    <w:rsid w:val="00AB0C61"/>
    <w:rsid w:val="00AB2003"/>
    <w:rsid w:val="00AB2680"/>
    <w:rsid w:val="00AB4A0E"/>
    <w:rsid w:val="00AB4F86"/>
    <w:rsid w:val="00AB4FF5"/>
    <w:rsid w:val="00AB51C4"/>
    <w:rsid w:val="00AC2E7A"/>
    <w:rsid w:val="00AC5680"/>
    <w:rsid w:val="00AC588D"/>
    <w:rsid w:val="00AC5A2A"/>
    <w:rsid w:val="00AC7085"/>
    <w:rsid w:val="00AC7961"/>
    <w:rsid w:val="00AD227A"/>
    <w:rsid w:val="00AD45B2"/>
    <w:rsid w:val="00AD53C2"/>
    <w:rsid w:val="00AD53C3"/>
    <w:rsid w:val="00AD60BA"/>
    <w:rsid w:val="00AD67BC"/>
    <w:rsid w:val="00AD6954"/>
    <w:rsid w:val="00AD786F"/>
    <w:rsid w:val="00AE001B"/>
    <w:rsid w:val="00AE0C17"/>
    <w:rsid w:val="00AE1D3C"/>
    <w:rsid w:val="00AE1FD9"/>
    <w:rsid w:val="00AE2BD8"/>
    <w:rsid w:val="00AE7134"/>
    <w:rsid w:val="00AF0016"/>
    <w:rsid w:val="00AF0A1D"/>
    <w:rsid w:val="00AF3F1F"/>
    <w:rsid w:val="00AF49C8"/>
    <w:rsid w:val="00AF5137"/>
    <w:rsid w:val="00AF5FFF"/>
    <w:rsid w:val="00B00AF1"/>
    <w:rsid w:val="00B00B6B"/>
    <w:rsid w:val="00B02767"/>
    <w:rsid w:val="00B048DA"/>
    <w:rsid w:val="00B12C7C"/>
    <w:rsid w:val="00B162E5"/>
    <w:rsid w:val="00B23D1D"/>
    <w:rsid w:val="00B26C64"/>
    <w:rsid w:val="00B26E60"/>
    <w:rsid w:val="00B309C3"/>
    <w:rsid w:val="00B31892"/>
    <w:rsid w:val="00B40D4C"/>
    <w:rsid w:val="00B43CCF"/>
    <w:rsid w:val="00B464C1"/>
    <w:rsid w:val="00B47AB6"/>
    <w:rsid w:val="00B52969"/>
    <w:rsid w:val="00B60C1E"/>
    <w:rsid w:val="00B616F4"/>
    <w:rsid w:val="00B66925"/>
    <w:rsid w:val="00B73496"/>
    <w:rsid w:val="00B73A83"/>
    <w:rsid w:val="00B76111"/>
    <w:rsid w:val="00B7646D"/>
    <w:rsid w:val="00B7698E"/>
    <w:rsid w:val="00B77256"/>
    <w:rsid w:val="00B779FE"/>
    <w:rsid w:val="00B77C3D"/>
    <w:rsid w:val="00B8274A"/>
    <w:rsid w:val="00B84C30"/>
    <w:rsid w:val="00B903D9"/>
    <w:rsid w:val="00B93825"/>
    <w:rsid w:val="00B94089"/>
    <w:rsid w:val="00B9467F"/>
    <w:rsid w:val="00B97348"/>
    <w:rsid w:val="00BA23CC"/>
    <w:rsid w:val="00BA460C"/>
    <w:rsid w:val="00BA5BE8"/>
    <w:rsid w:val="00BA700C"/>
    <w:rsid w:val="00BB320C"/>
    <w:rsid w:val="00BB3682"/>
    <w:rsid w:val="00BB72E9"/>
    <w:rsid w:val="00BB7509"/>
    <w:rsid w:val="00BB7E6B"/>
    <w:rsid w:val="00BC2F31"/>
    <w:rsid w:val="00BC4522"/>
    <w:rsid w:val="00BC56A8"/>
    <w:rsid w:val="00BC6EA6"/>
    <w:rsid w:val="00BC7B09"/>
    <w:rsid w:val="00BD14B7"/>
    <w:rsid w:val="00BD1F84"/>
    <w:rsid w:val="00BD21A2"/>
    <w:rsid w:val="00BE0E95"/>
    <w:rsid w:val="00BE2962"/>
    <w:rsid w:val="00BE7AC3"/>
    <w:rsid w:val="00BF037F"/>
    <w:rsid w:val="00BF19FD"/>
    <w:rsid w:val="00BF380E"/>
    <w:rsid w:val="00C0052E"/>
    <w:rsid w:val="00C039AE"/>
    <w:rsid w:val="00C073F3"/>
    <w:rsid w:val="00C1048C"/>
    <w:rsid w:val="00C15EC8"/>
    <w:rsid w:val="00C16395"/>
    <w:rsid w:val="00C16594"/>
    <w:rsid w:val="00C17CA4"/>
    <w:rsid w:val="00C202C8"/>
    <w:rsid w:val="00C207DB"/>
    <w:rsid w:val="00C21C3D"/>
    <w:rsid w:val="00C22E80"/>
    <w:rsid w:val="00C231E4"/>
    <w:rsid w:val="00C235D6"/>
    <w:rsid w:val="00C24AC4"/>
    <w:rsid w:val="00C26671"/>
    <w:rsid w:val="00C31843"/>
    <w:rsid w:val="00C348AE"/>
    <w:rsid w:val="00C40034"/>
    <w:rsid w:val="00C4083B"/>
    <w:rsid w:val="00C417D2"/>
    <w:rsid w:val="00C42336"/>
    <w:rsid w:val="00C42B60"/>
    <w:rsid w:val="00C42E74"/>
    <w:rsid w:val="00C43A50"/>
    <w:rsid w:val="00C577ED"/>
    <w:rsid w:val="00C57AD1"/>
    <w:rsid w:val="00C601EA"/>
    <w:rsid w:val="00C6174D"/>
    <w:rsid w:val="00C6296E"/>
    <w:rsid w:val="00C632BA"/>
    <w:rsid w:val="00C63AF8"/>
    <w:rsid w:val="00C63BEF"/>
    <w:rsid w:val="00C64CA5"/>
    <w:rsid w:val="00C64F3E"/>
    <w:rsid w:val="00C66997"/>
    <w:rsid w:val="00C70E34"/>
    <w:rsid w:val="00C757DE"/>
    <w:rsid w:val="00C75C88"/>
    <w:rsid w:val="00C768D7"/>
    <w:rsid w:val="00C81A9E"/>
    <w:rsid w:val="00C81BDF"/>
    <w:rsid w:val="00C90B6A"/>
    <w:rsid w:val="00C926C0"/>
    <w:rsid w:val="00C94213"/>
    <w:rsid w:val="00CA2308"/>
    <w:rsid w:val="00CB1472"/>
    <w:rsid w:val="00CB16E0"/>
    <w:rsid w:val="00CB4142"/>
    <w:rsid w:val="00CB4BA1"/>
    <w:rsid w:val="00CB5261"/>
    <w:rsid w:val="00CC6D13"/>
    <w:rsid w:val="00CC7C1E"/>
    <w:rsid w:val="00CD22B8"/>
    <w:rsid w:val="00CD3283"/>
    <w:rsid w:val="00CE18DB"/>
    <w:rsid w:val="00CE19A1"/>
    <w:rsid w:val="00CE3406"/>
    <w:rsid w:val="00CE5170"/>
    <w:rsid w:val="00CF09E2"/>
    <w:rsid w:val="00CF1D61"/>
    <w:rsid w:val="00CF22CB"/>
    <w:rsid w:val="00CF4B4A"/>
    <w:rsid w:val="00CF559C"/>
    <w:rsid w:val="00CF586E"/>
    <w:rsid w:val="00CF613E"/>
    <w:rsid w:val="00CF6B96"/>
    <w:rsid w:val="00CF7A0C"/>
    <w:rsid w:val="00D01934"/>
    <w:rsid w:val="00D02C33"/>
    <w:rsid w:val="00D04BC0"/>
    <w:rsid w:val="00D04D1C"/>
    <w:rsid w:val="00D0608F"/>
    <w:rsid w:val="00D079F4"/>
    <w:rsid w:val="00D12637"/>
    <w:rsid w:val="00D12AB3"/>
    <w:rsid w:val="00D16E57"/>
    <w:rsid w:val="00D17107"/>
    <w:rsid w:val="00D17C39"/>
    <w:rsid w:val="00D2004F"/>
    <w:rsid w:val="00D21B93"/>
    <w:rsid w:val="00D233CF"/>
    <w:rsid w:val="00D26183"/>
    <w:rsid w:val="00D27584"/>
    <w:rsid w:val="00D27DE7"/>
    <w:rsid w:val="00D3058B"/>
    <w:rsid w:val="00D30B94"/>
    <w:rsid w:val="00D311EA"/>
    <w:rsid w:val="00D32A9B"/>
    <w:rsid w:val="00D34E0D"/>
    <w:rsid w:val="00D377CE"/>
    <w:rsid w:val="00D431D8"/>
    <w:rsid w:val="00D43389"/>
    <w:rsid w:val="00D453E3"/>
    <w:rsid w:val="00D45ADF"/>
    <w:rsid w:val="00D5188F"/>
    <w:rsid w:val="00D526DB"/>
    <w:rsid w:val="00D52A52"/>
    <w:rsid w:val="00D56D87"/>
    <w:rsid w:val="00D572F4"/>
    <w:rsid w:val="00D60667"/>
    <w:rsid w:val="00D6552E"/>
    <w:rsid w:val="00D671E6"/>
    <w:rsid w:val="00D73318"/>
    <w:rsid w:val="00D74593"/>
    <w:rsid w:val="00D7536C"/>
    <w:rsid w:val="00D80FD2"/>
    <w:rsid w:val="00D81315"/>
    <w:rsid w:val="00D87127"/>
    <w:rsid w:val="00D87CA9"/>
    <w:rsid w:val="00D923EF"/>
    <w:rsid w:val="00DA3D2B"/>
    <w:rsid w:val="00DB367D"/>
    <w:rsid w:val="00DB568C"/>
    <w:rsid w:val="00DC22F4"/>
    <w:rsid w:val="00DC2A88"/>
    <w:rsid w:val="00DC389C"/>
    <w:rsid w:val="00DC6D20"/>
    <w:rsid w:val="00DD05FD"/>
    <w:rsid w:val="00DD14E6"/>
    <w:rsid w:val="00DD2CA2"/>
    <w:rsid w:val="00DD2F3F"/>
    <w:rsid w:val="00DD3801"/>
    <w:rsid w:val="00DD61DD"/>
    <w:rsid w:val="00DD67BA"/>
    <w:rsid w:val="00DD7B8D"/>
    <w:rsid w:val="00DE01B0"/>
    <w:rsid w:val="00DE0BE5"/>
    <w:rsid w:val="00DE2651"/>
    <w:rsid w:val="00DE267A"/>
    <w:rsid w:val="00DE5BDB"/>
    <w:rsid w:val="00DE5F0D"/>
    <w:rsid w:val="00DE6FFE"/>
    <w:rsid w:val="00DF00CD"/>
    <w:rsid w:val="00DF017D"/>
    <w:rsid w:val="00DF06CF"/>
    <w:rsid w:val="00DF55F5"/>
    <w:rsid w:val="00DF5C20"/>
    <w:rsid w:val="00DF65FC"/>
    <w:rsid w:val="00DF770E"/>
    <w:rsid w:val="00E02258"/>
    <w:rsid w:val="00E029B7"/>
    <w:rsid w:val="00E02C3A"/>
    <w:rsid w:val="00E07543"/>
    <w:rsid w:val="00E130B2"/>
    <w:rsid w:val="00E13685"/>
    <w:rsid w:val="00E136BB"/>
    <w:rsid w:val="00E137E2"/>
    <w:rsid w:val="00E146AB"/>
    <w:rsid w:val="00E15378"/>
    <w:rsid w:val="00E20D0E"/>
    <w:rsid w:val="00E22745"/>
    <w:rsid w:val="00E23052"/>
    <w:rsid w:val="00E25478"/>
    <w:rsid w:val="00E27635"/>
    <w:rsid w:val="00E358A9"/>
    <w:rsid w:val="00E41095"/>
    <w:rsid w:val="00E50AE8"/>
    <w:rsid w:val="00E5213E"/>
    <w:rsid w:val="00E524DB"/>
    <w:rsid w:val="00E529A0"/>
    <w:rsid w:val="00E54779"/>
    <w:rsid w:val="00E550CD"/>
    <w:rsid w:val="00E554B4"/>
    <w:rsid w:val="00E55635"/>
    <w:rsid w:val="00E56E9F"/>
    <w:rsid w:val="00E56EDA"/>
    <w:rsid w:val="00E61703"/>
    <w:rsid w:val="00E65063"/>
    <w:rsid w:val="00E7290C"/>
    <w:rsid w:val="00E75CA6"/>
    <w:rsid w:val="00E76C4D"/>
    <w:rsid w:val="00E7725F"/>
    <w:rsid w:val="00E772C5"/>
    <w:rsid w:val="00E81C8C"/>
    <w:rsid w:val="00E8218B"/>
    <w:rsid w:val="00E82505"/>
    <w:rsid w:val="00E83325"/>
    <w:rsid w:val="00E85961"/>
    <w:rsid w:val="00E90150"/>
    <w:rsid w:val="00E91CE1"/>
    <w:rsid w:val="00E92C9E"/>
    <w:rsid w:val="00E94112"/>
    <w:rsid w:val="00E95DB6"/>
    <w:rsid w:val="00EA14DF"/>
    <w:rsid w:val="00EA20E9"/>
    <w:rsid w:val="00EA4594"/>
    <w:rsid w:val="00EA58D4"/>
    <w:rsid w:val="00EA595E"/>
    <w:rsid w:val="00EA605E"/>
    <w:rsid w:val="00EB00EC"/>
    <w:rsid w:val="00EB3333"/>
    <w:rsid w:val="00EB42B3"/>
    <w:rsid w:val="00EB47D7"/>
    <w:rsid w:val="00EB5AC4"/>
    <w:rsid w:val="00EB6904"/>
    <w:rsid w:val="00EB7CBE"/>
    <w:rsid w:val="00EC0022"/>
    <w:rsid w:val="00EC1D7B"/>
    <w:rsid w:val="00EC3104"/>
    <w:rsid w:val="00EC35D0"/>
    <w:rsid w:val="00EC55E0"/>
    <w:rsid w:val="00EC680D"/>
    <w:rsid w:val="00EC69B7"/>
    <w:rsid w:val="00ED0D4A"/>
    <w:rsid w:val="00ED5572"/>
    <w:rsid w:val="00EE09B9"/>
    <w:rsid w:val="00EE148A"/>
    <w:rsid w:val="00EE20DB"/>
    <w:rsid w:val="00EE4864"/>
    <w:rsid w:val="00EE598F"/>
    <w:rsid w:val="00EE71C6"/>
    <w:rsid w:val="00EF0986"/>
    <w:rsid w:val="00EF36C3"/>
    <w:rsid w:val="00EF4245"/>
    <w:rsid w:val="00EF44E5"/>
    <w:rsid w:val="00F0089C"/>
    <w:rsid w:val="00F00D48"/>
    <w:rsid w:val="00F0459E"/>
    <w:rsid w:val="00F05ADD"/>
    <w:rsid w:val="00F060E6"/>
    <w:rsid w:val="00F07C16"/>
    <w:rsid w:val="00F10089"/>
    <w:rsid w:val="00F11703"/>
    <w:rsid w:val="00F137B3"/>
    <w:rsid w:val="00F144C5"/>
    <w:rsid w:val="00F146D7"/>
    <w:rsid w:val="00F16F55"/>
    <w:rsid w:val="00F20417"/>
    <w:rsid w:val="00F20874"/>
    <w:rsid w:val="00F22541"/>
    <w:rsid w:val="00F22A3C"/>
    <w:rsid w:val="00F241C0"/>
    <w:rsid w:val="00F260B2"/>
    <w:rsid w:val="00F2612C"/>
    <w:rsid w:val="00F3111D"/>
    <w:rsid w:val="00F311AA"/>
    <w:rsid w:val="00F311C8"/>
    <w:rsid w:val="00F3447D"/>
    <w:rsid w:val="00F35F8E"/>
    <w:rsid w:val="00F37C7B"/>
    <w:rsid w:val="00F405CE"/>
    <w:rsid w:val="00F40CEF"/>
    <w:rsid w:val="00F40F3F"/>
    <w:rsid w:val="00F422F9"/>
    <w:rsid w:val="00F4561E"/>
    <w:rsid w:val="00F45892"/>
    <w:rsid w:val="00F511EA"/>
    <w:rsid w:val="00F53A4E"/>
    <w:rsid w:val="00F553BC"/>
    <w:rsid w:val="00F55B9E"/>
    <w:rsid w:val="00F56586"/>
    <w:rsid w:val="00F56979"/>
    <w:rsid w:val="00F56C09"/>
    <w:rsid w:val="00F57E91"/>
    <w:rsid w:val="00F6009E"/>
    <w:rsid w:val="00F6075B"/>
    <w:rsid w:val="00F6173A"/>
    <w:rsid w:val="00F6291B"/>
    <w:rsid w:val="00F64AFF"/>
    <w:rsid w:val="00F65036"/>
    <w:rsid w:val="00F651E7"/>
    <w:rsid w:val="00F65958"/>
    <w:rsid w:val="00F66AF6"/>
    <w:rsid w:val="00F71C6B"/>
    <w:rsid w:val="00F73381"/>
    <w:rsid w:val="00F80300"/>
    <w:rsid w:val="00F80AE0"/>
    <w:rsid w:val="00F80D77"/>
    <w:rsid w:val="00F811C4"/>
    <w:rsid w:val="00F85545"/>
    <w:rsid w:val="00F87805"/>
    <w:rsid w:val="00F87B69"/>
    <w:rsid w:val="00F87EDA"/>
    <w:rsid w:val="00F90D27"/>
    <w:rsid w:val="00F92A3E"/>
    <w:rsid w:val="00F9363E"/>
    <w:rsid w:val="00F95B9B"/>
    <w:rsid w:val="00F96DC3"/>
    <w:rsid w:val="00FA04CC"/>
    <w:rsid w:val="00FA0871"/>
    <w:rsid w:val="00FA0DF2"/>
    <w:rsid w:val="00FA0E5F"/>
    <w:rsid w:val="00FA6498"/>
    <w:rsid w:val="00FA6A24"/>
    <w:rsid w:val="00FB382E"/>
    <w:rsid w:val="00FB4060"/>
    <w:rsid w:val="00FB4E28"/>
    <w:rsid w:val="00FC60AA"/>
    <w:rsid w:val="00FD00A4"/>
    <w:rsid w:val="00FE3FD0"/>
    <w:rsid w:val="00FF15EB"/>
    <w:rsid w:val="00FF311C"/>
    <w:rsid w:val="00FF3756"/>
    <w:rsid w:val="00FF4930"/>
    <w:rsid w:val="00FF55E6"/>
    <w:rsid w:val="00FF62EE"/>
    <w:rsid w:val="00FF7466"/>
    <w:rsid w:val="03DD44BE"/>
    <w:rsid w:val="0E361709"/>
    <w:rsid w:val="1CFD2173"/>
    <w:rsid w:val="21F0A85F"/>
    <w:rsid w:val="25063DCC"/>
    <w:rsid w:val="36302543"/>
    <w:rsid w:val="39A97B37"/>
    <w:rsid w:val="3C511357"/>
    <w:rsid w:val="416A21E8"/>
    <w:rsid w:val="432F083C"/>
    <w:rsid w:val="4DB96419"/>
    <w:rsid w:val="527E5B08"/>
    <w:rsid w:val="52CE3B44"/>
    <w:rsid w:val="52D5699B"/>
    <w:rsid w:val="55058BC9"/>
    <w:rsid w:val="55BA7068"/>
    <w:rsid w:val="590DE3F9"/>
    <w:rsid w:val="61944142"/>
    <w:rsid w:val="6252DDD7"/>
    <w:rsid w:val="62F3979C"/>
    <w:rsid w:val="67E82C10"/>
    <w:rsid w:val="6B9A5CF0"/>
    <w:rsid w:val="6EB220EC"/>
    <w:rsid w:val="73CD3D62"/>
    <w:rsid w:val="76F24ED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black"/>
    </o:shapedefaults>
    <o:shapelayout v:ext="edit">
      <o:idmap v:ext="edit" data="2"/>
    </o:shapelayout>
  </w:shapeDefaults>
  <w:decimalSymbol w:val=","/>
  <w:listSeparator w:val=";"/>
  <w14:docId w14:val="410F84AC"/>
  <w15:docId w15:val="{69C58746-BAAA-44F9-8193-B109FD61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7CF3"/>
    <w:pPr>
      <w:tabs>
        <w:tab w:val="left" w:pos="3686"/>
      </w:tabs>
      <w:spacing w:after="0" w:line="240" w:lineRule="auto"/>
      <w:contextualSpacing/>
    </w:pPr>
    <w:rPr>
      <w:rFonts w:ascii="Calibri" w:hAnsi="Calibri"/>
      <w:color w:val="1C1A15" w:themeColor="background2" w:themeShade="1A"/>
      <w:lang w:val="nl-BE"/>
    </w:rPr>
  </w:style>
  <w:style w:type="paragraph" w:styleId="Kop1">
    <w:name w:val="heading 1"/>
    <w:basedOn w:val="Standaard"/>
    <w:next w:val="Standaard"/>
    <w:link w:val="Kop1Char"/>
    <w:uiPriority w:val="9"/>
    <w:qFormat/>
    <w:rsid w:val="00DC6D20"/>
    <w:pPr>
      <w:keepNext/>
      <w:keepLines/>
      <w:numPr>
        <w:numId w:val="7"/>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DC6D20"/>
    <w:pPr>
      <w:keepNext/>
      <w:keepLines/>
      <w:numPr>
        <w:ilvl w:val="1"/>
        <w:numId w:val="7"/>
      </w:numPr>
      <w:spacing w:before="200" w:after="240" w:line="400" w:lineRule="exact"/>
      <w:outlineLvl w:val="1"/>
    </w:pPr>
    <w:rPr>
      <w:rFonts w:eastAsiaTheme="majorEastAsia" w:cstheme="majorBidi"/>
      <w:bCs/>
      <w:caps/>
      <w:color w:val="373636" w:themeColor="text1"/>
      <w:sz w:val="32"/>
      <w:szCs w:val="32"/>
      <w:u w:val="dotted"/>
    </w:rPr>
  </w:style>
  <w:style w:type="paragraph" w:styleId="Kop3">
    <w:name w:val="heading 3"/>
    <w:basedOn w:val="Standaard"/>
    <w:next w:val="Standaard"/>
    <w:link w:val="Kop3Char"/>
    <w:uiPriority w:val="9"/>
    <w:unhideWhenUsed/>
    <w:qFormat/>
    <w:rsid w:val="00DC6D20"/>
    <w:pPr>
      <w:keepNext/>
      <w:keepLines/>
      <w:numPr>
        <w:ilvl w:val="2"/>
        <w:numId w:val="7"/>
      </w:numPr>
      <w:spacing w:before="200" w:after="120" w:line="288" w:lineRule="exact"/>
      <w:outlineLvl w:val="2"/>
    </w:pPr>
    <w:rPr>
      <w:rFonts w:eastAsiaTheme="majorEastAsia" w:cstheme="majorBidi"/>
      <w:b/>
      <w:bCs/>
      <w:color w:val="9B9DA0"/>
      <w:sz w:val="24"/>
      <w:szCs w:val="24"/>
    </w:rPr>
  </w:style>
  <w:style w:type="paragraph" w:styleId="Kop4">
    <w:name w:val="heading 4"/>
    <w:basedOn w:val="Standaard"/>
    <w:next w:val="Standaard"/>
    <w:link w:val="Kop4Char"/>
    <w:uiPriority w:val="9"/>
    <w:unhideWhenUsed/>
    <w:qFormat/>
    <w:rsid w:val="00DC6D20"/>
    <w:pPr>
      <w:keepNext/>
      <w:keepLines/>
      <w:numPr>
        <w:ilvl w:val="3"/>
        <w:numId w:val="7"/>
      </w:numPr>
      <w:spacing w:before="200"/>
      <w:outlineLvl w:val="3"/>
    </w:pPr>
    <w:rPr>
      <w:rFonts w:eastAsiaTheme="majorEastAsia" w:cstheme="majorBidi"/>
      <w:b/>
      <w:bCs/>
      <w:iCs/>
      <w:color w:val="373636" w:themeColor="text1"/>
      <w:u w:val="single"/>
    </w:rPr>
  </w:style>
  <w:style w:type="paragraph" w:styleId="Kop5">
    <w:name w:val="heading 5"/>
    <w:basedOn w:val="Standaard"/>
    <w:next w:val="Standaard"/>
    <w:link w:val="Kop5Char"/>
    <w:uiPriority w:val="9"/>
    <w:unhideWhenUsed/>
    <w:rsid w:val="00DC6D20"/>
    <w:pPr>
      <w:keepNext/>
      <w:keepLines/>
      <w:numPr>
        <w:ilvl w:val="4"/>
        <w:numId w:val="7"/>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DC6D20"/>
    <w:pPr>
      <w:keepNext/>
      <w:keepLines/>
      <w:numPr>
        <w:ilvl w:val="5"/>
        <w:numId w:val="7"/>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DC6D20"/>
    <w:pPr>
      <w:keepNext/>
      <w:keepLines/>
      <w:numPr>
        <w:ilvl w:val="6"/>
        <w:numId w:val="7"/>
      </w:numPr>
      <w:spacing w:before="200"/>
      <w:outlineLvl w:val="6"/>
    </w:pPr>
    <w:rPr>
      <w:rFonts w:eastAsiaTheme="majorEastAsia" w:cstheme="majorBidi"/>
      <w:iCs/>
      <w:color w:val="9B9DA0"/>
    </w:rPr>
  </w:style>
  <w:style w:type="paragraph" w:styleId="Kop8">
    <w:name w:val="heading 8"/>
    <w:basedOn w:val="Standaard"/>
    <w:next w:val="Standaard"/>
    <w:link w:val="Kop8Char"/>
    <w:uiPriority w:val="9"/>
    <w:unhideWhenUsed/>
    <w:rsid w:val="00DC6D20"/>
    <w:pPr>
      <w:keepNext/>
      <w:keepLines/>
      <w:numPr>
        <w:ilvl w:val="7"/>
        <w:numId w:val="7"/>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DC6D20"/>
    <w:pPr>
      <w:keepNext/>
      <w:keepLines/>
      <w:numPr>
        <w:ilvl w:val="8"/>
        <w:numId w:val="7"/>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1703"/>
    <w:rPr>
      <w:rFonts w:ascii="Tahoma" w:hAnsi="Tahoma" w:cs="Tahoma"/>
      <w:sz w:val="16"/>
      <w:szCs w:val="16"/>
    </w:rPr>
  </w:style>
  <w:style w:type="character" w:customStyle="1" w:styleId="BallontekstChar">
    <w:name w:val="Ballontekst Char"/>
    <w:basedOn w:val="Standaardalinea-lettertype"/>
    <w:link w:val="Ballontekst"/>
    <w:uiPriority w:val="99"/>
    <w:semiHidden/>
    <w:rsid w:val="00F11703"/>
    <w:rPr>
      <w:rFonts w:ascii="Tahoma" w:hAnsi="Tahoma" w:cs="Tahoma"/>
      <w:sz w:val="16"/>
      <w:szCs w:val="16"/>
    </w:rPr>
  </w:style>
  <w:style w:type="paragraph" w:styleId="Koptekst">
    <w:name w:val="header"/>
    <w:basedOn w:val="Standaard"/>
    <w:link w:val="KoptekstChar"/>
    <w:unhideWhenUsed/>
    <w:rsid w:val="00117227"/>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117227"/>
    <w:rPr>
      <w:rFonts w:ascii="Flanders Art Serif" w:hAnsi="Flanders Art Serif"/>
      <w:noProof/>
      <w:sz w:val="32"/>
      <w:szCs w:val="32"/>
      <w:lang w:val="nl-BE" w:eastAsia="en-GB"/>
    </w:rPr>
  </w:style>
  <w:style w:type="paragraph" w:styleId="Voettekst">
    <w:name w:val="footer"/>
    <w:basedOn w:val="Standaard"/>
    <w:link w:val="VoettekstChar"/>
    <w:uiPriority w:val="99"/>
    <w:unhideWhenUsed/>
    <w:rsid w:val="007E74F3"/>
    <w:pPr>
      <w:tabs>
        <w:tab w:val="clear" w:pos="3686"/>
        <w:tab w:val="center" w:pos="4513"/>
        <w:tab w:val="right" w:pos="9923"/>
      </w:tabs>
    </w:pPr>
    <w:rPr>
      <w:color w:val="000000"/>
      <w:sz w:val="16"/>
    </w:rPr>
  </w:style>
  <w:style w:type="character" w:customStyle="1" w:styleId="VoettekstChar">
    <w:name w:val="Voettekst Char"/>
    <w:basedOn w:val="Standaardalinea-lettertype"/>
    <w:link w:val="Voettekst"/>
    <w:uiPriority w:val="99"/>
    <w:rsid w:val="007E74F3"/>
    <w:rPr>
      <w:rFonts w:ascii="Flanders Art Serif" w:hAnsi="Flanders Art Serif"/>
      <w:color w:val="000000"/>
      <w:sz w:val="16"/>
      <w:lang w:val="nl-BE"/>
    </w:rPr>
  </w:style>
  <w:style w:type="character" w:styleId="Tekstvantijdelijkeaanduiding">
    <w:name w:val="Placeholder Text"/>
    <w:basedOn w:val="Standaardalinea-lettertype"/>
    <w:uiPriority w:val="99"/>
    <w:semiHidden/>
    <w:rsid w:val="00F20417"/>
    <w:rPr>
      <w:color w:val="808080"/>
    </w:rPr>
  </w:style>
  <w:style w:type="table" w:styleId="Tabelraster">
    <w:name w:val="Table Grid"/>
    <w:basedOn w:val="Standaardtabel"/>
    <w:uiPriority w:val="59"/>
    <w:rsid w:val="00C6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rsid w:val="00DC6D20"/>
    <w:rPr>
      <w:rFonts w:ascii="Calibri" w:hAnsi="Calibri"/>
      <w:i/>
      <w:iCs/>
      <w:color w:val="4A4949" w:themeColor="text1" w:themeTint="E6"/>
    </w:rPr>
  </w:style>
  <w:style w:type="character" w:styleId="Intensievebenadrukking">
    <w:name w:val="Intense Emphasis"/>
    <w:basedOn w:val="Standaardalinea-lettertype"/>
    <w:uiPriority w:val="21"/>
    <w:rsid w:val="00DC6D20"/>
    <w:rPr>
      <w:rFonts w:ascii="Calibri" w:hAnsi="Calibri"/>
      <w:b/>
      <w:bCs/>
      <w:i/>
      <w:iCs/>
      <w:color w:val="000000"/>
    </w:rPr>
  </w:style>
  <w:style w:type="paragraph" w:styleId="Ondertitel">
    <w:name w:val="Subtitle"/>
    <w:basedOn w:val="Standaard"/>
    <w:next w:val="Standaard"/>
    <w:link w:val="OndertitelChar"/>
    <w:uiPriority w:val="11"/>
    <w:rsid w:val="009E6A32"/>
    <w:pPr>
      <w:spacing w:line="600" w:lineRule="exact"/>
      <w:jc w:val="center"/>
    </w:pPr>
    <w:rPr>
      <w:color w:val="373636" w:themeColor="text1"/>
      <w:sz w:val="52"/>
      <w:szCs w:val="30"/>
    </w:rPr>
  </w:style>
  <w:style w:type="character" w:customStyle="1" w:styleId="OndertitelChar">
    <w:name w:val="Ondertitel Char"/>
    <w:basedOn w:val="Standaardalinea-lettertype"/>
    <w:link w:val="Ondertitel"/>
    <w:uiPriority w:val="11"/>
    <w:rsid w:val="009E6A32"/>
    <w:rPr>
      <w:rFonts w:ascii="Calibri" w:hAnsi="Calibri"/>
      <w:color w:val="373636" w:themeColor="text1"/>
      <w:sz w:val="52"/>
      <w:szCs w:val="30"/>
      <w:lang w:val="nl-BE"/>
    </w:rPr>
  </w:style>
  <w:style w:type="table" w:styleId="Gemiddeldraster3-accent1">
    <w:name w:val="Medium Grid 3 Accent 1"/>
    <w:basedOn w:val="Standaardtabel"/>
    <w:uiPriority w:val="69"/>
    <w:rsid w:val="00276A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A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465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465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465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465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B4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B4D9" w:themeFill="accent1" w:themeFillTint="7F"/>
      </w:tcPr>
    </w:tblStylePr>
  </w:style>
  <w:style w:type="table" w:customStyle="1" w:styleId="Gemiddeldearcering1-accent11">
    <w:name w:val="Gemiddelde arcering 1 - accent 11"/>
    <w:basedOn w:val="Standaardtabel"/>
    <w:uiPriority w:val="63"/>
    <w:rsid w:val="004E2D01"/>
    <w:pPr>
      <w:spacing w:after="0" w:line="240" w:lineRule="auto"/>
    </w:pPr>
    <w:rPr>
      <w:rFonts w:ascii="Flanders Art Serif" w:hAnsi="Flanders Art Serif"/>
      <w:sz w:val="19"/>
    </w:rPr>
    <w:tblPr>
      <w:tblStyleRowBandSize w:val="1"/>
      <w:tblStyleColBandSize w:val="1"/>
      <w:tblBorders>
        <w:top w:val="single" w:sz="8" w:space="0" w:color="2783AB" w:themeColor="accent1" w:themeTint="BF"/>
        <w:left w:val="single" w:sz="8" w:space="0" w:color="2783AB" w:themeColor="accent1" w:themeTint="BF"/>
        <w:bottom w:val="single" w:sz="8" w:space="0" w:color="2783AB" w:themeColor="accent1" w:themeTint="BF"/>
        <w:right w:val="single" w:sz="8" w:space="0" w:color="2783AB" w:themeColor="accent1" w:themeTint="BF"/>
        <w:insideH w:val="single" w:sz="8" w:space="0" w:color="2783AB" w:themeColor="accent1" w:themeTint="BF"/>
      </w:tblBorders>
    </w:tblPr>
    <w:tcPr>
      <w:shd w:val="clear" w:color="auto" w:fill="F6F5F3" w:themeFill="background2"/>
    </w:tcPr>
    <w:tblStylePr w:type="firstRow">
      <w:pPr>
        <w:spacing w:before="0" w:after="0" w:line="240" w:lineRule="auto"/>
      </w:pPr>
      <w:rPr>
        <w:b/>
        <w:bCs/>
        <w:color w:val="FFFFFF" w:themeColor="background1"/>
      </w:rPr>
      <w:tblPr/>
      <w:tcPr>
        <w:tcBorders>
          <w:top w:val="single" w:sz="8" w:space="0" w:color="2783AB" w:themeColor="accent1" w:themeTint="BF"/>
          <w:left w:val="single" w:sz="8" w:space="0" w:color="2783AB" w:themeColor="accent1" w:themeTint="BF"/>
          <w:bottom w:val="single" w:sz="8" w:space="0" w:color="2783AB" w:themeColor="accent1" w:themeTint="BF"/>
          <w:right w:val="single" w:sz="8" w:space="0" w:color="2783AB" w:themeColor="accent1" w:themeTint="BF"/>
          <w:insideH w:val="nil"/>
          <w:insideV w:val="nil"/>
        </w:tcBorders>
        <w:shd w:val="clear" w:color="auto" w:fill="15465B" w:themeFill="accent1"/>
      </w:tcPr>
    </w:tblStylePr>
    <w:tblStylePr w:type="lastRow">
      <w:pPr>
        <w:spacing w:before="0" w:after="0" w:line="240" w:lineRule="auto"/>
      </w:pPr>
      <w:rPr>
        <w:b/>
        <w:bCs/>
      </w:rPr>
      <w:tblPr/>
      <w:tcPr>
        <w:tcBorders>
          <w:top w:val="double" w:sz="6" w:space="0" w:color="2783AB" w:themeColor="accent1" w:themeTint="BF"/>
          <w:left w:val="single" w:sz="8" w:space="0" w:color="2783AB" w:themeColor="accent1" w:themeTint="BF"/>
          <w:bottom w:val="single" w:sz="8" w:space="0" w:color="2783AB" w:themeColor="accent1" w:themeTint="BF"/>
          <w:right w:val="single" w:sz="8" w:space="0" w:color="2783A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AEC" w:themeFill="accent1" w:themeFillTint="3F"/>
      </w:tcPr>
    </w:tblStylePr>
    <w:tblStylePr w:type="band1Horz">
      <w:tblPr/>
      <w:tcPr>
        <w:tcBorders>
          <w:insideH w:val="nil"/>
          <w:insideV w:val="nil"/>
        </w:tcBorders>
        <w:shd w:val="clear" w:color="auto" w:fill="AFDAEC" w:themeFill="accent1" w:themeFillTint="3F"/>
      </w:tcPr>
    </w:tblStylePr>
    <w:tblStylePr w:type="band2Horz">
      <w:tblPr/>
      <w:tcPr>
        <w:tcBorders>
          <w:insideH w:val="nil"/>
          <w:insideV w:val="nil"/>
        </w:tcBorders>
      </w:tcPr>
    </w:tblStylePr>
  </w:style>
  <w:style w:type="character" w:styleId="Titelvanboek">
    <w:name w:val="Book Title"/>
    <w:uiPriority w:val="33"/>
    <w:qFormat/>
    <w:rsid w:val="00DC6D20"/>
    <w:rPr>
      <w:rFonts w:ascii="Calibri" w:hAnsi="Calibri"/>
      <w:b/>
      <w:i w:val="0"/>
      <w:color w:val="000000"/>
      <w:sz w:val="24"/>
      <w:szCs w:val="24"/>
      <w:lang w:val="nl-BE"/>
    </w:rPr>
  </w:style>
  <w:style w:type="paragraph" w:styleId="Titel">
    <w:name w:val="Title"/>
    <w:basedOn w:val="Standaard"/>
    <w:next w:val="Standaard"/>
    <w:link w:val="TitelChar"/>
    <w:uiPriority w:val="10"/>
    <w:rsid w:val="00DC6D20"/>
    <w:pPr>
      <w:framePr w:wrap="notBeside" w:vAnchor="text" w:hAnchor="text" w:y="1"/>
      <w:spacing w:before="420" w:after="520" w:line="1200" w:lineRule="exact"/>
    </w:pPr>
    <w:rPr>
      <w:rFonts w:eastAsiaTheme="majorEastAsia" w:cstheme="majorBidi"/>
      <w:b/>
      <w:caps/>
      <w:color w:val="auto"/>
      <w:spacing w:val="5"/>
      <w:sz w:val="100"/>
      <w:szCs w:val="56"/>
      <w:u w:val="single"/>
    </w:rPr>
  </w:style>
  <w:style w:type="character" w:customStyle="1" w:styleId="TitelChar">
    <w:name w:val="Titel Char"/>
    <w:basedOn w:val="Standaardalinea-lettertype"/>
    <w:link w:val="Titel"/>
    <w:uiPriority w:val="10"/>
    <w:rsid w:val="00DC6D20"/>
    <w:rPr>
      <w:rFonts w:ascii="Calibri" w:eastAsiaTheme="majorEastAsia" w:hAnsi="Calibri" w:cstheme="majorBidi"/>
      <w:b/>
      <w:caps/>
      <w:spacing w:val="5"/>
      <w:sz w:val="100"/>
      <w:szCs w:val="56"/>
      <w:u w:val="single"/>
      <w:lang w:val="nl-BE"/>
    </w:rPr>
  </w:style>
  <w:style w:type="character" w:customStyle="1" w:styleId="Kop1Char">
    <w:name w:val="Kop 1 Char"/>
    <w:basedOn w:val="Standaardalinea-lettertype"/>
    <w:link w:val="Kop1"/>
    <w:uiPriority w:val="9"/>
    <w:rsid w:val="00DC6D20"/>
    <w:rPr>
      <w:rFonts w:ascii="Calibri" w:eastAsiaTheme="majorEastAsia" w:hAnsi="Calibri" w:cstheme="majorBidi"/>
      <w:b/>
      <w:bCs/>
      <w:caps/>
      <w:color w:val="3C3D3C"/>
      <w:sz w:val="36"/>
      <w:szCs w:val="52"/>
      <w:lang w:val="nl-BE"/>
    </w:rPr>
  </w:style>
  <w:style w:type="paragraph" w:styleId="Kopvaninhoudsopgave">
    <w:name w:val="TOC Heading"/>
    <w:basedOn w:val="Standaard"/>
    <w:next w:val="Standaard"/>
    <w:uiPriority w:val="39"/>
    <w:unhideWhenUsed/>
    <w:rsid w:val="00EE09B9"/>
    <w:pPr>
      <w:spacing w:after="240"/>
    </w:pPr>
    <w:rPr>
      <w:rFonts w:ascii="Flanders Art Sans" w:hAnsi="Flanders Art Sans"/>
      <w:caps/>
      <w:color w:val="3C3D3C"/>
      <w:sz w:val="24"/>
      <w:szCs w:val="28"/>
    </w:rPr>
  </w:style>
  <w:style w:type="character" w:customStyle="1" w:styleId="Kop2Char">
    <w:name w:val="Kop 2 Char"/>
    <w:basedOn w:val="Standaardalinea-lettertype"/>
    <w:link w:val="Kop2"/>
    <w:uiPriority w:val="9"/>
    <w:rsid w:val="00DC6D20"/>
    <w:rPr>
      <w:rFonts w:ascii="Calibri" w:eastAsiaTheme="majorEastAsia" w:hAnsi="Calibri" w:cstheme="majorBidi"/>
      <w:bCs/>
      <w:caps/>
      <w:color w:val="373636" w:themeColor="text1"/>
      <w:sz w:val="32"/>
      <w:szCs w:val="32"/>
      <w:u w:val="dotted"/>
      <w:lang w:val="nl-BE"/>
    </w:rPr>
  </w:style>
  <w:style w:type="character" w:customStyle="1" w:styleId="Kop3Char">
    <w:name w:val="Kop 3 Char"/>
    <w:basedOn w:val="Standaardalinea-lettertype"/>
    <w:link w:val="Kop3"/>
    <w:uiPriority w:val="9"/>
    <w:rsid w:val="00DC6D20"/>
    <w:rPr>
      <w:rFonts w:ascii="Calibri" w:eastAsiaTheme="majorEastAsia" w:hAnsi="Calibri" w:cstheme="majorBidi"/>
      <w:b/>
      <w:bCs/>
      <w:color w:val="9B9DA0"/>
      <w:sz w:val="24"/>
      <w:szCs w:val="24"/>
      <w:lang w:val="nl-BE"/>
    </w:rPr>
  </w:style>
  <w:style w:type="character" w:customStyle="1" w:styleId="Kop4Char">
    <w:name w:val="Kop 4 Char"/>
    <w:basedOn w:val="Standaardalinea-lettertype"/>
    <w:link w:val="Kop4"/>
    <w:uiPriority w:val="9"/>
    <w:rsid w:val="00DC6D20"/>
    <w:rPr>
      <w:rFonts w:ascii="Calibri" w:eastAsiaTheme="majorEastAsia" w:hAnsi="Calibri" w:cstheme="majorBidi"/>
      <w:b/>
      <w:bCs/>
      <w:iCs/>
      <w:color w:val="373636" w:themeColor="text1"/>
      <w:u w:val="single"/>
      <w:lang w:val="nl-BE"/>
    </w:rPr>
  </w:style>
  <w:style w:type="character" w:customStyle="1" w:styleId="Kop5Char">
    <w:name w:val="Kop 5 Char"/>
    <w:basedOn w:val="Standaardalinea-lettertype"/>
    <w:link w:val="Kop5"/>
    <w:uiPriority w:val="9"/>
    <w:rsid w:val="00DC6D20"/>
    <w:rPr>
      <w:rFonts w:ascii="Calibri" w:eastAsiaTheme="majorEastAsia" w:hAnsi="Calibri" w:cstheme="majorBidi"/>
      <w:color w:val="3C3D3C"/>
      <w:lang w:val="nl-BE"/>
    </w:rPr>
  </w:style>
  <w:style w:type="character" w:customStyle="1" w:styleId="Kop6Char">
    <w:name w:val="Kop 6 Char"/>
    <w:basedOn w:val="Standaardalinea-lettertype"/>
    <w:link w:val="Kop6"/>
    <w:uiPriority w:val="9"/>
    <w:rsid w:val="00DC6D20"/>
    <w:rPr>
      <w:rFonts w:ascii="Calibri" w:eastAsiaTheme="majorEastAsia" w:hAnsi="Calibri" w:cstheme="majorBidi"/>
      <w:iCs/>
      <w:color w:val="6F7173"/>
      <w:lang w:val="nl-BE"/>
    </w:rPr>
  </w:style>
  <w:style w:type="character" w:customStyle="1" w:styleId="Kop7Char">
    <w:name w:val="Kop 7 Char"/>
    <w:basedOn w:val="Standaardalinea-lettertype"/>
    <w:link w:val="Kop7"/>
    <w:uiPriority w:val="9"/>
    <w:rsid w:val="00DC6D20"/>
    <w:rPr>
      <w:rFonts w:ascii="Calibri" w:eastAsiaTheme="majorEastAsia" w:hAnsi="Calibri" w:cstheme="majorBidi"/>
      <w:iCs/>
      <w:color w:val="9B9DA0"/>
      <w:lang w:val="nl-BE"/>
    </w:rPr>
  </w:style>
  <w:style w:type="character" w:customStyle="1" w:styleId="Kop8Char">
    <w:name w:val="Kop 8 Char"/>
    <w:basedOn w:val="Standaardalinea-lettertype"/>
    <w:link w:val="Kop8"/>
    <w:uiPriority w:val="9"/>
    <w:rsid w:val="00DC6D20"/>
    <w:rPr>
      <w:rFonts w:ascii="Calibri" w:eastAsiaTheme="majorEastAsia" w:hAnsi="Calibri" w:cstheme="majorBidi"/>
      <w:color w:val="3C3D3C"/>
      <w:szCs w:val="20"/>
      <w:lang w:val="nl-BE"/>
    </w:rPr>
  </w:style>
  <w:style w:type="character" w:customStyle="1" w:styleId="Kop9Char">
    <w:name w:val="Kop 9 Char"/>
    <w:basedOn w:val="Standaardalinea-lettertype"/>
    <w:link w:val="Kop9"/>
    <w:uiPriority w:val="9"/>
    <w:rsid w:val="00DC6D20"/>
    <w:rPr>
      <w:rFonts w:ascii="Calibri" w:eastAsiaTheme="majorEastAsia" w:hAnsi="Calibri" w:cstheme="majorBidi"/>
      <w:iCs/>
      <w:color w:val="6F7173"/>
      <w:szCs w:val="20"/>
      <w:lang w:val="nl-BE"/>
    </w:rPr>
  </w:style>
  <w:style w:type="paragraph" w:styleId="Inhopg1">
    <w:name w:val="toc 1"/>
    <w:basedOn w:val="Standaard"/>
    <w:next w:val="Standaard"/>
    <w:autoRedefine/>
    <w:uiPriority w:val="39"/>
    <w:unhideWhenUsed/>
    <w:rsid w:val="00361F03"/>
    <w:pPr>
      <w:tabs>
        <w:tab w:val="clear" w:pos="3686"/>
        <w:tab w:val="left" w:pos="851"/>
        <w:tab w:val="right" w:leader="dot" w:pos="9060"/>
      </w:tabs>
      <w:spacing w:before="60" w:after="60"/>
    </w:pPr>
    <w:rPr>
      <w:noProof/>
      <w:color w:val="373636" w:themeColor="text1"/>
    </w:rPr>
  </w:style>
  <w:style w:type="paragraph" w:styleId="Inhopg2">
    <w:name w:val="toc 2"/>
    <w:basedOn w:val="Standaard"/>
    <w:next w:val="Standaard"/>
    <w:autoRedefine/>
    <w:uiPriority w:val="39"/>
    <w:unhideWhenUsed/>
    <w:rsid w:val="009D47BF"/>
    <w:pPr>
      <w:tabs>
        <w:tab w:val="clear" w:pos="3686"/>
        <w:tab w:val="left" w:pos="851"/>
        <w:tab w:val="right" w:pos="9060"/>
      </w:tabs>
    </w:pPr>
    <w:rPr>
      <w:noProof/>
      <w:color w:val="6F7173"/>
      <w:sz w:val="18"/>
    </w:rPr>
  </w:style>
  <w:style w:type="paragraph" w:styleId="Inhopg3">
    <w:name w:val="toc 3"/>
    <w:basedOn w:val="Standaard"/>
    <w:next w:val="Standaard"/>
    <w:autoRedefine/>
    <w:uiPriority w:val="39"/>
    <w:unhideWhenUsed/>
    <w:rsid w:val="009D47BF"/>
    <w:pPr>
      <w:tabs>
        <w:tab w:val="clear" w:pos="3686"/>
        <w:tab w:val="left" w:pos="851"/>
        <w:tab w:val="right" w:pos="9060"/>
      </w:tabs>
    </w:pPr>
    <w:rPr>
      <w:noProof/>
      <w:color w:val="9B9DA0"/>
      <w:sz w:val="18"/>
    </w:rPr>
  </w:style>
  <w:style w:type="character" w:styleId="Hyperlink">
    <w:name w:val="Hyperlink"/>
    <w:basedOn w:val="Standaardalinea-lettertype"/>
    <w:uiPriority w:val="99"/>
    <w:unhideWhenUsed/>
    <w:rsid w:val="00076819"/>
    <w:rPr>
      <w:rFonts w:ascii="Calibri" w:hAnsi="Calibri"/>
      <w:color w:val="3C96BE"/>
      <w:u w:val="single"/>
    </w:rPr>
  </w:style>
  <w:style w:type="paragraph" w:styleId="Lijstalinea">
    <w:name w:val="List Paragraph"/>
    <w:basedOn w:val="Standaard"/>
    <w:uiPriority w:val="34"/>
    <w:qFormat/>
    <w:rsid w:val="002A6A94"/>
    <w:pPr>
      <w:numPr>
        <w:numId w:val="12"/>
      </w:numPr>
      <w:tabs>
        <w:tab w:val="clear" w:pos="3686"/>
      </w:tabs>
      <w:spacing w:after="120"/>
      <w:contextualSpacing w:val="0"/>
    </w:pPr>
    <w:rPr>
      <w:rFonts w:cs="Arial"/>
      <w:color w:val="auto"/>
    </w:rPr>
  </w:style>
  <w:style w:type="paragraph" w:styleId="Lijstopsomteken">
    <w:name w:val="List Bullet"/>
    <w:basedOn w:val="Vlottetekst-roodMSF"/>
    <w:uiPriority w:val="99"/>
    <w:unhideWhenUsed/>
    <w:qFormat/>
    <w:rsid w:val="00E65063"/>
    <w:pPr>
      <w:numPr>
        <w:numId w:val="15"/>
      </w:numPr>
    </w:pPr>
    <w:rPr>
      <w:color w:val="auto"/>
    </w:rPr>
  </w:style>
  <w:style w:type="paragraph" w:styleId="Lijstopsomteken2">
    <w:name w:val="List Bullet 2"/>
    <w:basedOn w:val="Inspringing"/>
    <w:uiPriority w:val="99"/>
    <w:unhideWhenUsed/>
    <w:rsid w:val="006A4156"/>
    <w:pPr>
      <w:ind w:left="567" w:hanging="283"/>
    </w:pPr>
  </w:style>
  <w:style w:type="paragraph" w:styleId="Lijstopsomteken3">
    <w:name w:val="List Bullet 3"/>
    <w:basedOn w:val="Standaard"/>
    <w:uiPriority w:val="99"/>
    <w:unhideWhenUsed/>
    <w:rsid w:val="004E4011"/>
    <w:pPr>
      <w:numPr>
        <w:numId w:val="10"/>
      </w:numPr>
    </w:pPr>
  </w:style>
  <w:style w:type="paragraph" w:styleId="Lijstopsomteken4">
    <w:name w:val="List Bullet 4"/>
    <w:basedOn w:val="Standaard"/>
    <w:uiPriority w:val="99"/>
    <w:unhideWhenUsed/>
    <w:rsid w:val="006A4156"/>
    <w:pPr>
      <w:numPr>
        <w:numId w:val="11"/>
      </w:numPr>
      <w:tabs>
        <w:tab w:val="clear" w:pos="3686"/>
      </w:tabs>
      <w:ind w:left="1134" w:hanging="283"/>
    </w:pPr>
  </w:style>
  <w:style w:type="paragraph" w:styleId="Lijstopsomteken5">
    <w:name w:val="List Bullet 5"/>
    <w:basedOn w:val="Standaard"/>
    <w:uiPriority w:val="99"/>
    <w:unhideWhenUsed/>
    <w:rsid w:val="004E4011"/>
    <w:pPr>
      <w:numPr>
        <w:numId w:val="1"/>
      </w:numPr>
      <w:tabs>
        <w:tab w:val="clear" w:pos="3686"/>
      </w:tabs>
      <w:ind w:left="1418" w:hanging="284"/>
    </w:pPr>
  </w:style>
  <w:style w:type="paragraph" w:styleId="Voetnoottekst">
    <w:name w:val="footnote text"/>
    <w:basedOn w:val="Standaard"/>
    <w:link w:val="VoetnoottekstChar"/>
    <w:uiPriority w:val="99"/>
    <w:unhideWhenUsed/>
    <w:rsid w:val="00DE0BE5"/>
    <w:pPr>
      <w:ind w:left="113" w:hanging="113"/>
    </w:pPr>
    <w:rPr>
      <w:sz w:val="18"/>
      <w:szCs w:val="20"/>
    </w:rPr>
  </w:style>
  <w:style w:type="character" w:customStyle="1" w:styleId="VoetnoottekstChar">
    <w:name w:val="Voetnoottekst Char"/>
    <w:basedOn w:val="Standaardalinea-lettertype"/>
    <w:link w:val="Voetnoottekst"/>
    <w:uiPriority w:val="99"/>
    <w:rsid w:val="00DE0BE5"/>
    <w:rPr>
      <w:rFonts w:ascii="Calibri" w:hAnsi="Calibri"/>
      <w:color w:val="1C1A15" w:themeColor="background2" w:themeShade="1A"/>
      <w:sz w:val="18"/>
      <w:szCs w:val="20"/>
      <w:lang w:val="nl-BE"/>
    </w:rPr>
  </w:style>
  <w:style w:type="character" w:styleId="Voetnootmarkering">
    <w:name w:val="footnote reference"/>
    <w:basedOn w:val="Standaardalinea-lettertype"/>
    <w:uiPriority w:val="99"/>
    <w:semiHidden/>
    <w:unhideWhenUsed/>
    <w:rsid w:val="00E41095"/>
    <w:rPr>
      <w:vertAlign w:val="superscript"/>
    </w:rPr>
  </w:style>
  <w:style w:type="paragraph" w:styleId="Lijstmetafbeeldingen">
    <w:name w:val="table of figures"/>
    <w:basedOn w:val="Standaard"/>
    <w:next w:val="Standaard"/>
    <w:uiPriority w:val="99"/>
    <w:semiHidden/>
    <w:unhideWhenUsed/>
    <w:rsid w:val="00B77C3D"/>
    <w:pPr>
      <w:tabs>
        <w:tab w:val="clear" w:pos="3686"/>
      </w:tabs>
    </w:pPr>
    <w:rPr>
      <w:b/>
      <w:color w:val="15465B" w:themeColor="text2"/>
      <w:sz w:val="24"/>
    </w:rPr>
  </w:style>
  <w:style w:type="paragraph" w:styleId="Bronvermelding">
    <w:name w:val="table of authorities"/>
    <w:basedOn w:val="Standaard"/>
    <w:next w:val="Standaard"/>
    <w:uiPriority w:val="99"/>
    <w:semiHidden/>
    <w:unhideWhenUsed/>
    <w:rsid w:val="00B77C3D"/>
    <w:pPr>
      <w:tabs>
        <w:tab w:val="clear" w:pos="3686"/>
      </w:tabs>
      <w:ind w:left="200" w:hanging="200"/>
    </w:pPr>
    <w:rPr>
      <w:color w:val="15465B" w:themeColor="text2"/>
      <w:sz w:val="24"/>
    </w:rPr>
  </w:style>
  <w:style w:type="paragraph" w:styleId="Lijstnummering">
    <w:name w:val="List Number"/>
    <w:basedOn w:val="Lijstalinea"/>
    <w:uiPriority w:val="99"/>
    <w:unhideWhenUsed/>
    <w:rsid w:val="004D6D69"/>
    <w:pPr>
      <w:numPr>
        <w:numId w:val="2"/>
      </w:numPr>
      <w:ind w:left="284" w:hanging="284"/>
    </w:pPr>
  </w:style>
  <w:style w:type="paragraph" w:styleId="Lijstnummering2">
    <w:name w:val="List Number 2"/>
    <w:basedOn w:val="Lijstalinea"/>
    <w:uiPriority w:val="99"/>
    <w:unhideWhenUsed/>
    <w:rsid w:val="004D6D69"/>
    <w:pPr>
      <w:numPr>
        <w:numId w:val="3"/>
      </w:numPr>
      <w:ind w:left="567" w:hanging="283"/>
    </w:pPr>
  </w:style>
  <w:style w:type="paragraph" w:styleId="Lijstnummering3">
    <w:name w:val="List Number 3"/>
    <w:basedOn w:val="Lijstalinea"/>
    <w:uiPriority w:val="99"/>
    <w:unhideWhenUsed/>
    <w:rsid w:val="001F1E85"/>
    <w:pPr>
      <w:numPr>
        <w:numId w:val="4"/>
      </w:numPr>
      <w:ind w:left="851" w:hanging="284"/>
    </w:pPr>
  </w:style>
  <w:style w:type="paragraph" w:styleId="Lijstnummering4">
    <w:name w:val="List Number 4"/>
    <w:basedOn w:val="Lijstalinea"/>
    <w:uiPriority w:val="99"/>
    <w:unhideWhenUsed/>
    <w:rsid w:val="004A537C"/>
    <w:pPr>
      <w:numPr>
        <w:numId w:val="5"/>
      </w:numPr>
      <w:ind w:left="1135" w:hanging="284"/>
    </w:pPr>
  </w:style>
  <w:style w:type="paragraph" w:styleId="Lijstnummering5">
    <w:name w:val="List Number 5"/>
    <w:basedOn w:val="Lijstalinea"/>
    <w:uiPriority w:val="99"/>
    <w:unhideWhenUsed/>
    <w:rsid w:val="004E2D01"/>
    <w:pPr>
      <w:numPr>
        <w:numId w:val="6"/>
      </w:numPr>
      <w:ind w:left="1418" w:hanging="284"/>
    </w:pPr>
  </w:style>
  <w:style w:type="paragraph" w:styleId="Citaat">
    <w:name w:val="Quote"/>
    <w:basedOn w:val="Standaard"/>
    <w:next w:val="Standaard"/>
    <w:link w:val="CitaatChar"/>
    <w:uiPriority w:val="29"/>
    <w:rsid w:val="00450110"/>
    <w:pPr>
      <w:spacing w:before="120" w:after="120" w:line="320" w:lineRule="exact"/>
      <w:ind w:left="709" w:right="567" w:hanging="142"/>
    </w:pPr>
    <w:rPr>
      <w:color w:val="000000"/>
      <w:sz w:val="28"/>
      <w:szCs w:val="28"/>
    </w:rPr>
  </w:style>
  <w:style w:type="character" w:customStyle="1" w:styleId="CitaatChar">
    <w:name w:val="Citaat Char"/>
    <w:basedOn w:val="Standaardalinea-lettertype"/>
    <w:link w:val="Citaat"/>
    <w:uiPriority w:val="29"/>
    <w:rsid w:val="00450110"/>
    <w:rPr>
      <w:rFonts w:ascii="Flanders Art Serif" w:hAnsi="Flanders Art Serif"/>
      <w:color w:val="000000"/>
      <w:sz w:val="28"/>
      <w:szCs w:val="28"/>
      <w:lang w:val="nl-BE"/>
    </w:rPr>
  </w:style>
  <w:style w:type="paragraph" w:styleId="Duidelijkcitaat">
    <w:name w:val="Intense Quote"/>
    <w:basedOn w:val="Citaat"/>
    <w:next w:val="Standaard"/>
    <w:link w:val="DuidelijkcitaatChar"/>
    <w:uiPriority w:val="30"/>
    <w:rsid w:val="00EE09B9"/>
    <w:rPr>
      <w:b/>
      <w:color w:val="2F2F2F"/>
    </w:rPr>
  </w:style>
  <w:style w:type="character" w:customStyle="1" w:styleId="DuidelijkcitaatChar">
    <w:name w:val="Duidelijk citaat Char"/>
    <w:basedOn w:val="Standaardalinea-lettertype"/>
    <w:link w:val="Duidelijkcitaat"/>
    <w:uiPriority w:val="30"/>
    <w:rsid w:val="00EE09B9"/>
    <w:rPr>
      <w:rFonts w:ascii="Flanders Art Serif" w:hAnsi="Flanders Art Serif"/>
      <w:b/>
      <w:color w:val="2F2F2F"/>
      <w:sz w:val="28"/>
      <w:szCs w:val="28"/>
      <w:lang w:val="nl-BE"/>
    </w:rPr>
  </w:style>
  <w:style w:type="character" w:styleId="Nadruk">
    <w:name w:val="Emphasis"/>
    <w:basedOn w:val="Standaardalinea-lettertype"/>
    <w:uiPriority w:val="20"/>
    <w:rsid w:val="00DC6D20"/>
    <w:rPr>
      <w:rFonts w:ascii="Calibri" w:hAnsi="Calibri"/>
      <w:b/>
      <w:i/>
      <w:iCs/>
    </w:rPr>
  </w:style>
  <w:style w:type="character" w:styleId="Subtieleverwijzing">
    <w:name w:val="Subtle Reference"/>
    <w:basedOn w:val="Standaardalinea-lettertype"/>
    <w:uiPriority w:val="31"/>
    <w:rsid w:val="00DC6D20"/>
    <w:rPr>
      <w:rFonts w:ascii="Calibri" w:hAnsi="Calibri"/>
      <w:caps/>
      <w:smallCaps w:val="0"/>
      <w:color w:val="000000"/>
      <w:sz w:val="16"/>
      <w:u w:val="none"/>
      <w:bdr w:val="none" w:sz="0" w:space="0" w:color="auto"/>
    </w:rPr>
  </w:style>
  <w:style w:type="character" w:styleId="Intensieveverwijzing">
    <w:name w:val="Intense Reference"/>
    <w:basedOn w:val="Standaardalinea-lettertype"/>
    <w:uiPriority w:val="32"/>
    <w:rsid w:val="00DC6D20"/>
    <w:rPr>
      <w:rFonts w:ascii="Calibri" w:hAnsi="Calibri"/>
      <w:b/>
      <w:bCs/>
      <w:i w:val="0"/>
      <w:caps/>
      <w:smallCaps w:val="0"/>
      <w:color w:val="000000"/>
      <w:spacing w:val="5"/>
      <w:sz w:val="16"/>
      <w:u w:val="none"/>
    </w:rPr>
  </w:style>
  <w:style w:type="paragraph" w:styleId="Bijschrift">
    <w:name w:val="caption"/>
    <w:basedOn w:val="Standaard"/>
    <w:next w:val="Standaard"/>
    <w:uiPriority w:val="35"/>
    <w:unhideWhenUsed/>
    <w:rsid w:val="007E74F3"/>
    <w:pPr>
      <w:spacing w:before="120" w:after="200"/>
    </w:pPr>
    <w:rPr>
      <w:bCs/>
      <w:color w:val="000000"/>
      <w:sz w:val="18"/>
      <w:szCs w:val="18"/>
    </w:rPr>
  </w:style>
  <w:style w:type="table" w:customStyle="1" w:styleId="TabelVO">
    <w:name w:val="Tabel VO"/>
    <w:basedOn w:val="Standaardtabel"/>
    <w:uiPriority w:val="99"/>
    <w:rsid w:val="008A0CEB"/>
    <w:pPr>
      <w:spacing w:after="0" w:line="240" w:lineRule="auto"/>
      <w:jc w:val="center"/>
    </w:pPr>
    <w:rPr>
      <w:rFonts w:ascii="Flanders Art Serif" w:hAnsi="Flanders Art Serif"/>
    </w:rPr>
    <w:tblPr>
      <w:tblStyleRowBandSize w:val="2"/>
      <w:tblBorders>
        <w:top w:val="single" w:sz="8" w:space="0" w:color="9B9DA0"/>
        <w:left w:val="single" w:sz="8" w:space="0" w:color="9B9DA0"/>
        <w:bottom w:val="single" w:sz="8" w:space="0" w:color="9B9DA0"/>
        <w:right w:val="single" w:sz="8" w:space="0" w:color="9B9DA0"/>
        <w:insideH w:val="single" w:sz="8" w:space="0" w:color="9B9DA0"/>
        <w:insideV w:val="single" w:sz="8" w:space="0" w:color="9B9DA0"/>
      </w:tblBorders>
    </w:tblPr>
    <w:tcPr>
      <w:shd w:val="clear" w:color="auto" w:fill="F6F5F3" w:themeFill="background2"/>
      <w:vAlign w:val="center"/>
    </w:tcPr>
  </w:style>
  <w:style w:type="table" w:customStyle="1" w:styleId="Lijsttabel6kleurrijk1">
    <w:name w:val="Lijsttabel 6 kleurrijk1"/>
    <w:basedOn w:val="Standaardtabel"/>
    <w:uiPriority w:val="51"/>
    <w:rsid w:val="008A0CEB"/>
    <w:pPr>
      <w:spacing w:after="0" w:line="240" w:lineRule="auto"/>
    </w:pPr>
    <w:rPr>
      <w:color w:val="373636" w:themeColor="text1"/>
    </w:rPr>
    <w:tblPr>
      <w:tblStyleRowBandSize w:val="1"/>
      <w:tblStyleColBandSize w:val="1"/>
      <w:tblBorders>
        <w:top w:val="single" w:sz="4" w:space="0" w:color="373636" w:themeColor="text1"/>
        <w:bottom w:val="single" w:sz="4" w:space="0" w:color="373636" w:themeColor="text1"/>
      </w:tblBorders>
    </w:tblPr>
    <w:tblStylePr w:type="firstRow">
      <w:rPr>
        <w:b/>
        <w:bCs/>
      </w:rPr>
      <w:tblPr/>
      <w:tcPr>
        <w:tcBorders>
          <w:bottom w:val="single" w:sz="4" w:space="0" w:color="373636" w:themeColor="text1"/>
        </w:tcBorders>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customStyle="1" w:styleId="Rastertabel41">
    <w:name w:val="Rastertabel 41"/>
    <w:basedOn w:val="TabelVO"/>
    <w:uiPriority w:val="49"/>
    <w:rsid w:val="004C1D8C"/>
    <w:tblPr>
      <w:tblStyleRowBandSize w:val="1"/>
      <w:tblStyleColBandSize w:val="1"/>
      <w:tblBorders>
        <w:top w:val="none" w:sz="0" w:space="0" w:color="auto"/>
        <w:left w:val="none" w:sz="0" w:space="0" w:color="auto"/>
        <w:bottom w:val="single" w:sz="4" w:space="0" w:color="878585" w:themeColor="text1" w:themeTint="99"/>
        <w:right w:val="none" w:sz="0" w:space="0" w:color="auto"/>
        <w:insideH w:val="none" w:sz="0" w:space="0" w:color="auto"/>
        <w:insideV w:val="single" w:sz="4" w:space="0" w:color="878585" w:themeColor="text1" w:themeTint="99"/>
      </w:tblBorders>
    </w:tblPr>
    <w:tcPr>
      <w:shd w:val="clear" w:color="auto" w:fill="auto"/>
    </w:tcPr>
    <w:tblStylePr w:type="firstRow">
      <w:rPr>
        <w:b/>
        <w:bCs/>
        <w:color w:val="FFFFFF" w:themeColor="background1"/>
      </w:rPr>
      <w:tblPr/>
      <w:tcPr>
        <w:tcBorders>
          <w:top w:val="single" w:sz="4" w:space="0" w:color="373636" w:themeColor="text1"/>
          <w:left w:val="single" w:sz="4" w:space="0" w:color="373636" w:themeColor="text1"/>
          <w:bottom w:val="single" w:sz="4" w:space="0" w:color="373636" w:themeColor="text1"/>
          <w:right w:val="single" w:sz="4" w:space="0" w:color="373636" w:themeColor="text1"/>
          <w:insideH w:val="nil"/>
          <w:insideV w:val="nil"/>
        </w:tcBorders>
        <w:shd w:val="clear" w:color="auto" w:fill="373636" w:themeFill="text1"/>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customStyle="1" w:styleId="Stijl1">
    <w:name w:val="Stijl1"/>
    <w:basedOn w:val="Standaardtabel"/>
    <w:uiPriority w:val="99"/>
    <w:rsid w:val="008A0CEB"/>
    <w:pPr>
      <w:spacing w:after="0" w:line="240" w:lineRule="auto"/>
    </w:pPr>
    <w:tblPr/>
  </w:style>
  <w:style w:type="paragraph" w:customStyle="1" w:styleId="Tabelheader">
    <w:name w:val="Tabel header"/>
    <w:basedOn w:val="Standaard"/>
    <w:qFormat/>
    <w:rsid w:val="00DC6D20"/>
    <w:pPr>
      <w:jc w:val="center"/>
    </w:pPr>
    <w:rPr>
      <w:bCs/>
      <w:color w:val="FFFFFF" w:themeColor="background1"/>
      <w:sz w:val="17"/>
    </w:rPr>
  </w:style>
  <w:style w:type="paragraph" w:customStyle="1" w:styleId="Tabelinhoud">
    <w:name w:val="Tabel inhoud"/>
    <w:basedOn w:val="Standaard"/>
    <w:qFormat/>
    <w:rsid w:val="000078AC"/>
    <w:pPr>
      <w:jc w:val="center"/>
    </w:pPr>
    <w:rPr>
      <w:bCs/>
      <w:sz w:val="17"/>
      <w:szCs w:val="17"/>
    </w:rPr>
  </w:style>
  <w:style w:type="paragraph" w:customStyle="1" w:styleId="HeaderenFooterpagina1">
    <w:name w:val="Header en Footer pagina 1"/>
    <w:basedOn w:val="Standaard"/>
    <w:qFormat/>
    <w:rsid w:val="00117227"/>
    <w:pPr>
      <w:spacing w:line="280" w:lineRule="exact"/>
      <w:jc w:val="right"/>
    </w:pPr>
    <w:rPr>
      <w:color w:val="000000"/>
      <w:sz w:val="24"/>
    </w:rPr>
  </w:style>
  <w:style w:type="paragraph" w:customStyle="1" w:styleId="Vlottetekst-roodMSF">
    <w:name w:val="Vlotte tekst - rood MSF"/>
    <w:basedOn w:val="Standaard"/>
    <w:rsid w:val="00935F13"/>
    <w:pPr>
      <w:numPr>
        <w:numId w:val="9"/>
      </w:numPr>
    </w:pPr>
  </w:style>
  <w:style w:type="paragraph" w:customStyle="1" w:styleId="streepjes">
    <w:name w:val="streepjes"/>
    <w:basedOn w:val="Standaard"/>
    <w:qFormat/>
    <w:rsid w:val="00117227"/>
    <w:pPr>
      <w:tabs>
        <w:tab w:val="clear" w:pos="3686"/>
        <w:tab w:val="right" w:pos="9923"/>
      </w:tabs>
      <w:jc w:val="right"/>
    </w:pPr>
    <w:rPr>
      <w:rFonts w:cs="Calibri"/>
      <w:color w:val="000000"/>
      <w:sz w:val="16"/>
    </w:rPr>
  </w:style>
  <w:style w:type="paragraph" w:customStyle="1" w:styleId="Inspringing">
    <w:name w:val="Inspringing"/>
    <w:basedOn w:val="Standaard"/>
    <w:rsid w:val="006A4156"/>
    <w:pPr>
      <w:numPr>
        <w:numId w:val="8"/>
      </w:numPr>
    </w:pPr>
  </w:style>
  <w:style w:type="character" w:styleId="Zwaar">
    <w:name w:val="Strong"/>
    <w:basedOn w:val="Standaardalinea-lettertype"/>
    <w:uiPriority w:val="22"/>
    <w:qFormat/>
    <w:rsid w:val="00DC6D20"/>
    <w:rPr>
      <w:rFonts w:ascii="Calibri" w:hAnsi="Calibri"/>
      <w:b/>
      <w:bCs/>
      <w:i w:val="0"/>
    </w:rPr>
  </w:style>
  <w:style w:type="character" w:styleId="Paginanummer">
    <w:name w:val="page number"/>
    <w:basedOn w:val="Standaardalinea-lettertype"/>
    <w:rsid w:val="00C202C8"/>
  </w:style>
  <w:style w:type="paragraph" w:customStyle="1" w:styleId="huis-platte-tekst">
    <w:name w:val="huis-platte-tekst"/>
    <w:basedOn w:val="Standaard"/>
    <w:rsid w:val="00C202C8"/>
    <w:pPr>
      <w:tabs>
        <w:tab w:val="clear" w:pos="3686"/>
      </w:tabs>
      <w:overflowPunct w:val="0"/>
      <w:autoSpaceDE w:val="0"/>
      <w:autoSpaceDN w:val="0"/>
      <w:adjustRightInd w:val="0"/>
      <w:spacing w:line="280" w:lineRule="exact"/>
      <w:contextualSpacing w:val="0"/>
      <w:textAlignment w:val="baseline"/>
    </w:pPr>
    <w:rPr>
      <w:rFonts w:ascii="Arial" w:eastAsia="Times New Roman" w:hAnsi="Arial" w:cs="Times New Roman"/>
      <w:color w:val="auto"/>
      <w:szCs w:val="20"/>
      <w:lang w:val="nl" w:eastAsia="nl-NL"/>
    </w:rPr>
  </w:style>
  <w:style w:type="paragraph" w:customStyle="1" w:styleId="paginering">
    <w:name w:val="paginering"/>
    <w:basedOn w:val="Standaard"/>
    <w:uiPriority w:val="27"/>
    <w:qFormat/>
    <w:rsid w:val="00F651E7"/>
    <w:pPr>
      <w:tabs>
        <w:tab w:val="clear" w:pos="3686"/>
      </w:tabs>
      <w:contextualSpacing w:val="0"/>
      <w:jc w:val="right"/>
    </w:pPr>
    <w:rPr>
      <w:rFonts w:eastAsia="Times" w:cs="Times New Roman"/>
      <w:noProof/>
      <w:color w:val="auto"/>
      <w:sz w:val="18"/>
      <w:szCs w:val="18"/>
      <w:lang w:eastAsia="nl-BE"/>
    </w:rPr>
  </w:style>
  <w:style w:type="paragraph" w:customStyle="1" w:styleId="Referentie">
    <w:name w:val="Referentie"/>
    <w:uiPriority w:val="4"/>
    <w:qFormat/>
    <w:rsid w:val="00C202C8"/>
    <w:pPr>
      <w:tabs>
        <w:tab w:val="left" w:pos="2552"/>
        <w:tab w:val="left" w:pos="4111"/>
        <w:tab w:val="left" w:pos="6379"/>
      </w:tabs>
      <w:spacing w:after="0" w:line="270" w:lineRule="exact"/>
    </w:pPr>
    <w:rPr>
      <w:rFonts w:ascii="FlandersArtSans-Regular" w:eastAsia="Times" w:hAnsi="FlandersArtSans-Regular" w:cs="Times New Roman"/>
      <w:sz w:val="20"/>
      <w:szCs w:val="20"/>
      <w:lang w:val="nl-BE" w:eastAsia="nl-BE"/>
    </w:rPr>
  </w:style>
  <w:style w:type="paragraph" w:customStyle="1" w:styleId="Referentietitel">
    <w:name w:val="Referentietitel"/>
    <w:uiPriority w:val="4"/>
    <w:qFormat/>
    <w:rsid w:val="003F2C42"/>
    <w:pPr>
      <w:tabs>
        <w:tab w:val="left" w:pos="2552"/>
        <w:tab w:val="left" w:pos="4111"/>
        <w:tab w:val="left" w:pos="6379"/>
      </w:tabs>
      <w:spacing w:after="0" w:line="270" w:lineRule="exact"/>
    </w:pPr>
    <w:rPr>
      <w:rFonts w:ascii="FlandersArtSans-Medium" w:eastAsia="Times" w:hAnsi="FlandersArtSans-Medium" w:cs="Times New Roman"/>
      <w:b/>
      <w:sz w:val="20"/>
      <w:szCs w:val="20"/>
      <w:lang w:val="nl-BE" w:eastAsia="nl-BE"/>
    </w:rPr>
  </w:style>
  <w:style w:type="paragraph" w:customStyle="1" w:styleId="Betreft">
    <w:name w:val="Betreft"/>
    <w:basedOn w:val="Referentie"/>
    <w:qFormat/>
    <w:rsid w:val="007F7CF3"/>
    <w:pPr>
      <w:spacing w:before="480" w:after="240"/>
    </w:pPr>
    <w:rPr>
      <w:rFonts w:ascii="Calibri" w:hAnsi="Calibri"/>
    </w:rPr>
  </w:style>
  <w:style w:type="paragraph" w:customStyle="1" w:styleId="Referentietweederegel">
    <w:name w:val="Referentie tweede regel"/>
    <w:basedOn w:val="Referentie"/>
    <w:uiPriority w:val="4"/>
    <w:qFormat/>
    <w:rsid w:val="00C202C8"/>
    <w:pPr>
      <w:tabs>
        <w:tab w:val="clear" w:pos="2552"/>
      </w:tabs>
    </w:pPr>
  </w:style>
  <w:style w:type="paragraph" w:customStyle="1" w:styleId="Adres">
    <w:name w:val="Adres"/>
    <w:uiPriority w:val="5"/>
    <w:qFormat/>
    <w:rsid w:val="00234846"/>
    <w:pPr>
      <w:framePr w:w="5171" w:h="2281" w:hRule="exact" w:hSpace="1247" w:wrap="around" w:vAnchor="page" w:hAnchor="page" w:x="5660" w:y="2105"/>
      <w:pBdr>
        <w:top w:val="single" w:sz="4" w:space="1" w:color="999999"/>
        <w:left w:val="single" w:sz="4" w:space="4" w:color="999999"/>
        <w:bottom w:val="single" w:sz="4" w:space="1" w:color="999999"/>
        <w:right w:val="single" w:sz="4" w:space="4" w:color="999999"/>
      </w:pBdr>
      <w:spacing w:after="0" w:line="270" w:lineRule="exact"/>
      <w:contextualSpacing/>
    </w:pPr>
    <w:rPr>
      <w:rFonts w:ascii="Calibri" w:eastAsia="Times New Roman" w:hAnsi="Calibri" w:cs="Times New Roman"/>
      <w:lang w:val="fr-BE" w:eastAsia="nl-BE"/>
    </w:rPr>
  </w:style>
  <w:style w:type="paragraph" w:customStyle="1" w:styleId="Adresafzender">
    <w:name w:val="Adres afzender"/>
    <w:basedOn w:val="Standaard"/>
    <w:link w:val="AdresafzenderChar"/>
    <w:uiPriority w:val="5"/>
    <w:qFormat/>
    <w:rsid w:val="00234846"/>
    <w:pPr>
      <w:framePr w:w="5171" w:h="2281" w:hRule="exact" w:hSpace="1247" w:wrap="around" w:vAnchor="page" w:hAnchor="page" w:x="5660" w:y="2105"/>
      <w:pBdr>
        <w:top w:val="single" w:sz="4" w:space="1" w:color="999999"/>
        <w:left w:val="single" w:sz="4" w:space="4" w:color="999999"/>
        <w:bottom w:val="single" w:sz="4" w:space="1" w:color="999999"/>
        <w:right w:val="single" w:sz="4" w:space="4" w:color="999999"/>
      </w:pBdr>
      <w:tabs>
        <w:tab w:val="clear" w:pos="3686"/>
        <w:tab w:val="center" w:pos="4320"/>
        <w:tab w:val="right" w:pos="8640"/>
      </w:tabs>
      <w:contextualSpacing w:val="0"/>
    </w:pPr>
    <w:rPr>
      <w:rFonts w:eastAsia="Times" w:cs="Times New Roman"/>
      <w:noProof/>
      <w:color w:val="auto"/>
      <w:sz w:val="18"/>
      <w:szCs w:val="18"/>
      <w:lang w:eastAsia="nl-BE"/>
    </w:rPr>
  </w:style>
  <w:style w:type="character" w:customStyle="1" w:styleId="AdresafzenderChar">
    <w:name w:val="Adres afzender Char"/>
    <w:basedOn w:val="Standaardalinea-lettertype"/>
    <w:link w:val="Adresafzender"/>
    <w:uiPriority w:val="5"/>
    <w:rsid w:val="00234846"/>
    <w:rPr>
      <w:rFonts w:ascii="Calibri" w:eastAsia="Times" w:hAnsi="Calibri" w:cs="Times New Roman"/>
      <w:noProof/>
      <w:sz w:val="18"/>
      <w:szCs w:val="18"/>
      <w:lang w:val="nl-BE" w:eastAsia="nl-BE"/>
    </w:rPr>
  </w:style>
  <w:style w:type="character" w:styleId="Verwijzingopmerking">
    <w:name w:val="annotation reference"/>
    <w:basedOn w:val="Standaardalinea-lettertype"/>
    <w:uiPriority w:val="99"/>
    <w:semiHidden/>
    <w:unhideWhenUsed/>
    <w:rsid w:val="00AF3F1F"/>
    <w:rPr>
      <w:sz w:val="16"/>
      <w:szCs w:val="16"/>
    </w:rPr>
  </w:style>
  <w:style w:type="paragraph" w:styleId="Tekstopmerking">
    <w:name w:val="annotation text"/>
    <w:basedOn w:val="Standaard"/>
    <w:link w:val="TekstopmerkingChar"/>
    <w:uiPriority w:val="99"/>
    <w:unhideWhenUsed/>
    <w:rsid w:val="00AF3F1F"/>
    <w:rPr>
      <w:sz w:val="20"/>
      <w:szCs w:val="20"/>
    </w:rPr>
  </w:style>
  <w:style w:type="character" w:customStyle="1" w:styleId="TekstopmerkingChar">
    <w:name w:val="Tekst opmerking Char"/>
    <w:basedOn w:val="Standaardalinea-lettertype"/>
    <w:link w:val="Tekstopmerking"/>
    <w:uiPriority w:val="99"/>
    <w:rsid w:val="00AF3F1F"/>
    <w:rPr>
      <w:rFonts w:ascii="Calibri" w:hAnsi="Calibri"/>
      <w:color w:val="1C1A15" w:themeColor="background2" w:themeShade="1A"/>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AF3F1F"/>
    <w:rPr>
      <w:b/>
      <w:bCs/>
    </w:rPr>
  </w:style>
  <w:style w:type="character" w:customStyle="1" w:styleId="OnderwerpvanopmerkingChar">
    <w:name w:val="Onderwerp van opmerking Char"/>
    <w:basedOn w:val="TekstopmerkingChar"/>
    <w:link w:val="Onderwerpvanopmerking"/>
    <w:uiPriority w:val="99"/>
    <w:semiHidden/>
    <w:rsid w:val="00AF3F1F"/>
    <w:rPr>
      <w:rFonts w:ascii="Calibri" w:hAnsi="Calibri"/>
      <w:b/>
      <w:bCs/>
      <w:color w:val="1C1A15" w:themeColor="background2" w:themeShade="1A"/>
      <w:sz w:val="20"/>
      <w:szCs w:val="20"/>
      <w:lang w:val="nl-BE"/>
    </w:rPr>
  </w:style>
  <w:style w:type="paragraph" w:styleId="Revisie">
    <w:name w:val="Revision"/>
    <w:hidden/>
    <w:uiPriority w:val="99"/>
    <w:semiHidden/>
    <w:rsid w:val="00922DCA"/>
    <w:pPr>
      <w:spacing w:after="0" w:line="240" w:lineRule="auto"/>
    </w:pPr>
    <w:rPr>
      <w:rFonts w:ascii="Calibri" w:hAnsi="Calibri"/>
      <w:color w:val="1C1A15" w:themeColor="background2" w:themeShade="1A"/>
      <w:lang w:val="nl-BE"/>
    </w:rPr>
  </w:style>
  <w:style w:type="character" w:styleId="Onopgelostemelding">
    <w:name w:val="Unresolved Mention"/>
    <w:basedOn w:val="Standaardalinea-lettertype"/>
    <w:uiPriority w:val="99"/>
    <w:semiHidden/>
    <w:unhideWhenUsed/>
    <w:rsid w:val="00EC55E0"/>
    <w:rPr>
      <w:color w:val="605E5C"/>
      <w:shd w:val="clear" w:color="auto" w:fill="E1DFDD"/>
    </w:rPr>
  </w:style>
  <w:style w:type="character" w:customStyle="1" w:styleId="normaltextrun">
    <w:name w:val="normaltextrun"/>
    <w:basedOn w:val="Standaardalinea-lettertype"/>
    <w:rsid w:val="00233B62"/>
  </w:style>
  <w:style w:type="character" w:styleId="GevolgdeHyperlink">
    <w:name w:val="FollowedHyperlink"/>
    <w:basedOn w:val="Standaardalinea-lettertype"/>
    <w:uiPriority w:val="99"/>
    <w:semiHidden/>
    <w:unhideWhenUsed/>
    <w:rsid w:val="00F87B69"/>
    <w:rPr>
      <w:color w:val="AA78AA" w:themeColor="followedHyperlink"/>
      <w:u w:val="single"/>
    </w:rPr>
  </w:style>
  <w:style w:type="paragraph" w:customStyle="1" w:styleId="Titeltjehandleiding">
    <w:name w:val="Titeltje handleiding"/>
    <w:basedOn w:val="Standaard"/>
    <w:link w:val="TiteltjehandleidingChar"/>
    <w:qFormat/>
    <w:rsid w:val="009849FB"/>
    <w:pPr>
      <w:keepNext/>
      <w:spacing w:after="120"/>
      <w:contextualSpacing w:val="0"/>
    </w:pPr>
    <w:rPr>
      <w:rFonts w:cs="Arial"/>
      <w:color w:val="auto"/>
      <w:u w:val="single"/>
    </w:rPr>
  </w:style>
  <w:style w:type="character" w:customStyle="1" w:styleId="TiteltjehandleidingChar">
    <w:name w:val="Titeltje handleiding Char"/>
    <w:basedOn w:val="Standaardalinea-lettertype"/>
    <w:link w:val="Titeltjehandleiding"/>
    <w:rsid w:val="009849FB"/>
    <w:rPr>
      <w:rFonts w:ascii="Calibri" w:hAnsi="Calibri" w:cs="Arial"/>
      <w:u w:val="single"/>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73294">
      <w:bodyDiv w:val="1"/>
      <w:marLeft w:val="0"/>
      <w:marRight w:val="0"/>
      <w:marTop w:val="0"/>
      <w:marBottom w:val="0"/>
      <w:divBdr>
        <w:top w:val="none" w:sz="0" w:space="0" w:color="auto"/>
        <w:left w:val="none" w:sz="0" w:space="0" w:color="auto"/>
        <w:bottom w:val="none" w:sz="0" w:space="0" w:color="auto"/>
        <w:right w:val="none" w:sz="0" w:space="0" w:color="auto"/>
      </w:divBdr>
      <w:divsChild>
        <w:div w:id="1849711853">
          <w:marLeft w:val="0"/>
          <w:marRight w:val="0"/>
          <w:marTop w:val="0"/>
          <w:marBottom w:val="0"/>
          <w:divBdr>
            <w:top w:val="none" w:sz="0" w:space="0" w:color="auto"/>
            <w:left w:val="none" w:sz="0" w:space="0" w:color="auto"/>
            <w:bottom w:val="none" w:sz="0" w:space="0" w:color="auto"/>
            <w:right w:val="none" w:sz="0" w:space="0" w:color="auto"/>
          </w:divBdr>
        </w:div>
      </w:divsChild>
    </w:div>
    <w:div w:id="1377239563">
      <w:bodyDiv w:val="1"/>
      <w:marLeft w:val="0"/>
      <w:marRight w:val="0"/>
      <w:marTop w:val="0"/>
      <w:marBottom w:val="0"/>
      <w:divBdr>
        <w:top w:val="none" w:sz="0" w:space="0" w:color="auto"/>
        <w:left w:val="none" w:sz="0" w:space="0" w:color="auto"/>
        <w:bottom w:val="none" w:sz="0" w:space="0" w:color="auto"/>
        <w:right w:val="none" w:sz="0" w:space="0" w:color="auto"/>
      </w:divBdr>
      <w:divsChild>
        <w:div w:id="2064598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lm.be/nl/themas/veerkrachtigeopenruimte/instrumentendecreet/loketlandinrichting" TargetMode="External"/><Relationship Id="rId18" Type="http://schemas.openxmlformats.org/officeDocument/2006/relationships/hyperlink" Target="http://www.vlm.be/nl/themas/veerkrachtigeopenruimte/instrumentendecreet/loketlandinrichting/bewijsstukkenRU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loketlandinrichting.vlaanderen.be/aanvragen" TargetMode="External"/><Relationship Id="rId17" Type="http://schemas.openxmlformats.org/officeDocument/2006/relationships/hyperlink" Target="mailto:loketlandinrichting@vlm.b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vlm.be/nl/themas/veerkrachtigeopenruimte/instrumentendecreet/loketlandinricht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loketlandinrichting@vlm.be"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loketlandinrichting.vlaanderen.be/aanvrag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veerkrachtigeopenruimte/instrumentendecreet/loketlandinrichting/veelgesteldevragenRUP"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L:\Landelijke%20Inrichting\Dienst%20Grondzaken\1.%20BOM\1.11.%20Organisatieprojecten\Landcommissie\Modelbrieven\Erkenning%20adviesbureaus_onvolledig.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08BA6CA15453CAEC13146948D689B"/>
        <w:category>
          <w:name w:val="Algemeen"/>
          <w:gallery w:val="placeholder"/>
        </w:category>
        <w:types>
          <w:type w:val="bbPlcHdr"/>
        </w:types>
        <w:behaviors>
          <w:behavior w:val="content"/>
        </w:behaviors>
        <w:guid w:val="{F43B8769-9A4E-46FD-AE31-6333B6C851ED}"/>
      </w:docPartPr>
      <w:docPartBody>
        <w:p w:rsidR="001F5553" w:rsidRDefault="003154DE" w:rsidP="003154DE">
          <w:pPr>
            <w:pStyle w:val="9C208BA6CA15453CAEC13146948D689B15"/>
          </w:pPr>
          <w:r w:rsidRPr="00A2375E">
            <w:rPr>
              <w:rStyle w:val="Tekstvantijdelijkeaanduiding"/>
              <w:color w:val="FF0000"/>
            </w:rPr>
            <w:t>&lt;naam RUP&gt;</w:t>
          </w:r>
        </w:p>
      </w:docPartBody>
    </w:docPart>
    <w:docPart>
      <w:docPartPr>
        <w:name w:val="6D4B9C7647E04F77BA1279FE307E4C9D"/>
        <w:category>
          <w:name w:val="Algemeen"/>
          <w:gallery w:val="placeholder"/>
        </w:category>
        <w:types>
          <w:type w:val="bbPlcHdr"/>
        </w:types>
        <w:behaviors>
          <w:behavior w:val="content"/>
        </w:behaviors>
        <w:guid w:val="{AD72BB4D-39ED-43A4-BA12-D3258F2F81F1}"/>
      </w:docPartPr>
      <w:docPartBody>
        <w:p w:rsidR="001F5553" w:rsidRDefault="003154DE" w:rsidP="003154DE">
          <w:pPr>
            <w:pStyle w:val="6D4B9C7647E04F77BA1279FE307E4C9D9"/>
          </w:pPr>
          <w:r w:rsidRPr="00A2375E">
            <w:rPr>
              <w:rStyle w:val="Tekstvantijdelijkeaanduiding"/>
              <w:color w:val="FF0000"/>
            </w:rPr>
            <w:t>&lt;vermoede erfdienstbaarheden&gt;</w:t>
          </w:r>
        </w:p>
      </w:docPartBody>
    </w:docPart>
    <w:docPart>
      <w:docPartPr>
        <w:name w:val="2F8A199A385E4551BE903219BED0ED48"/>
        <w:category>
          <w:name w:val="Algemeen"/>
          <w:gallery w:val="placeholder"/>
        </w:category>
        <w:types>
          <w:type w:val="bbPlcHdr"/>
        </w:types>
        <w:behaviors>
          <w:behavior w:val="content"/>
        </w:behaviors>
        <w:guid w:val="{67F8EA15-489A-414E-9B75-143DE30E09CA}"/>
      </w:docPartPr>
      <w:docPartBody>
        <w:p w:rsidR="001F5553" w:rsidRDefault="003154DE" w:rsidP="003154DE">
          <w:pPr>
            <w:pStyle w:val="2F8A199A385E4551BE903219BED0ED489"/>
          </w:pPr>
          <w:r w:rsidRPr="00A2375E">
            <w:rPr>
              <w:rStyle w:val="Tekstvantijdelijkeaanduiding"/>
              <w:color w:val="FF0000"/>
            </w:rPr>
            <w:t>&lt;vermoede niet-zichtbare constructies&gt;</w:t>
          </w:r>
        </w:p>
      </w:docPartBody>
    </w:docPart>
    <w:docPart>
      <w:docPartPr>
        <w:name w:val="F423C757323F4D5C9E64715650565D86"/>
        <w:category>
          <w:name w:val="Algemeen"/>
          <w:gallery w:val="placeholder"/>
        </w:category>
        <w:types>
          <w:type w:val="bbPlcHdr"/>
        </w:types>
        <w:behaviors>
          <w:behavior w:val="content"/>
        </w:behaviors>
        <w:guid w:val="{B7066F61-B99B-429F-8FEF-EF35736C65C9}"/>
      </w:docPartPr>
      <w:docPartBody>
        <w:p w:rsidR="001F5553" w:rsidRDefault="003154DE" w:rsidP="003154DE">
          <w:pPr>
            <w:pStyle w:val="F423C757323F4D5C9E64715650565D869"/>
          </w:pPr>
          <w:r w:rsidRPr="00A2375E">
            <w:rPr>
              <w:rStyle w:val="Tekstvantijdelijkeaanduiding"/>
              <w:color w:val="FF0000"/>
            </w:rPr>
            <w:t>&lt;naam&gt;</w:t>
          </w:r>
        </w:p>
      </w:docPartBody>
    </w:docPart>
    <w:docPart>
      <w:docPartPr>
        <w:name w:val="F041B74812804046BF831CB6A7AB841C"/>
        <w:category>
          <w:name w:val="Algemeen"/>
          <w:gallery w:val="placeholder"/>
        </w:category>
        <w:types>
          <w:type w:val="bbPlcHdr"/>
        </w:types>
        <w:behaviors>
          <w:behavior w:val="content"/>
        </w:behaviors>
        <w:guid w:val="{2BB28D6A-F9CC-417B-A890-7352FEF3EF21}"/>
      </w:docPartPr>
      <w:docPartBody>
        <w:p w:rsidR="001F5553" w:rsidRDefault="003154DE" w:rsidP="003154DE">
          <w:pPr>
            <w:pStyle w:val="F041B74812804046BF831CB6A7AB841C9"/>
          </w:pPr>
          <w:r w:rsidRPr="00A2375E">
            <w:rPr>
              <w:rStyle w:val="Tekstvantijdelijkeaanduiding"/>
              <w:color w:val="FF0000"/>
            </w:rPr>
            <w:t>&lt;hoedanigheid&gt;</w:t>
          </w:r>
        </w:p>
      </w:docPartBody>
    </w:docPart>
    <w:docPart>
      <w:docPartPr>
        <w:name w:val="FFC885EF4D4A4748B1C7B467799155EA"/>
        <w:category>
          <w:name w:val="Algemeen"/>
          <w:gallery w:val="placeholder"/>
        </w:category>
        <w:types>
          <w:type w:val="bbPlcHdr"/>
        </w:types>
        <w:behaviors>
          <w:behavior w:val="content"/>
        </w:behaviors>
        <w:guid w:val="{871A6EB9-43BA-4DAA-B8CC-A3068F592EF3}"/>
      </w:docPartPr>
      <w:docPartBody>
        <w:p w:rsidR="003154DE" w:rsidRDefault="003154DE" w:rsidP="003154DE">
          <w:pPr>
            <w:pStyle w:val="FFC885EF4D4A4748B1C7B467799155EA13"/>
          </w:pPr>
          <w:r w:rsidRPr="00BB7509">
            <w:rPr>
              <w:rStyle w:val="Tekstvantijdelijkeaanduiding"/>
              <w:color w:val="FF0000"/>
            </w:rPr>
            <w:t>&lt;naam&gt;</w:t>
          </w:r>
        </w:p>
      </w:docPartBody>
    </w:docPart>
    <w:docPart>
      <w:docPartPr>
        <w:name w:val="06D7E166175A4A77B091E8658306C171"/>
        <w:category>
          <w:name w:val="Algemeen"/>
          <w:gallery w:val="placeholder"/>
        </w:category>
        <w:types>
          <w:type w:val="bbPlcHdr"/>
        </w:types>
        <w:behaviors>
          <w:behavior w:val="content"/>
        </w:behaviors>
        <w:guid w:val="{5DD2062B-F577-488A-B115-59CD62B9B082}"/>
      </w:docPartPr>
      <w:docPartBody>
        <w:p w:rsidR="003154DE" w:rsidRDefault="003154DE" w:rsidP="003154DE">
          <w:pPr>
            <w:pStyle w:val="06D7E166175A4A77B091E8658306C17112"/>
          </w:pPr>
          <w:r w:rsidRPr="00DB367D">
            <w:rPr>
              <w:rFonts w:cs="Arial"/>
              <w:color w:val="FF0000"/>
            </w:rPr>
            <w:t>&lt;202X-E-PSV-XXXXX&gt;</w:t>
          </w:r>
        </w:p>
      </w:docPartBody>
    </w:docPart>
    <w:docPart>
      <w:docPartPr>
        <w:name w:val="C90E31704E664089B9032D905D543FDC"/>
        <w:category>
          <w:name w:val="Algemeen"/>
          <w:gallery w:val="placeholder"/>
        </w:category>
        <w:types>
          <w:type w:val="bbPlcHdr"/>
        </w:types>
        <w:behaviors>
          <w:behavior w:val="content"/>
        </w:behaviors>
        <w:guid w:val="{FE579BDB-06D8-47C4-82F8-5AD8FA5E07D7}"/>
      </w:docPartPr>
      <w:docPartBody>
        <w:p w:rsidR="003154DE" w:rsidRDefault="003154DE" w:rsidP="003154DE">
          <w:pPr>
            <w:pStyle w:val="C90E31704E664089B9032D905D543FDC5"/>
          </w:pPr>
          <w:r w:rsidRPr="00DB367D">
            <w:rPr>
              <w:rStyle w:val="Tekstvantijdelijkeaanduiding"/>
              <w:color w:val="FF0000"/>
            </w:rPr>
            <w:t>&lt;naam RUP&gt;</w:t>
          </w:r>
        </w:p>
      </w:docPartBody>
    </w:docPart>
    <w:docPart>
      <w:docPartPr>
        <w:name w:val="184499DA8AA046BCBF83A6BEBE250892"/>
        <w:category>
          <w:name w:val="Algemeen"/>
          <w:gallery w:val="placeholder"/>
        </w:category>
        <w:types>
          <w:type w:val="bbPlcHdr"/>
        </w:types>
        <w:behaviors>
          <w:behavior w:val="content"/>
        </w:behaviors>
        <w:guid w:val="{B172735B-E12B-4014-BA33-E00ADF78F4D1}"/>
      </w:docPartPr>
      <w:docPartBody>
        <w:p w:rsidR="003154DE" w:rsidRDefault="003154DE" w:rsidP="003154DE">
          <w:pPr>
            <w:pStyle w:val="184499DA8AA046BCBF83A6BEBE250892"/>
          </w:pPr>
          <w:r w:rsidRPr="00DF5C20">
            <w:rPr>
              <w:color w:val="FF0000"/>
            </w:rPr>
            <w:t>&lt;datum inwerkingtreding RUP&gt;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ourier Ne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Medium">
    <w:altName w:val="Calibri"/>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0B7"/>
    <w:multiLevelType w:val="multilevel"/>
    <w:tmpl w:val="4E381E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696BF2"/>
    <w:multiLevelType w:val="multilevel"/>
    <w:tmpl w:val="E4B6A1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3EC64BB"/>
    <w:multiLevelType w:val="multilevel"/>
    <w:tmpl w:val="58E49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DBA3B8D"/>
    <w:multiLevelType w:val="multilevel"/>
    <w:tmpl w:val="9D02D1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603791">
    <w:abstractNumId w:val="0"/>
  </w:num>
  <w:num w:numId="2" w16cid:durableId="1054544829">
    <w:abstractNumId w:val="1"/>
  </w:num>
  <w:num w:numId="3" w16cid:durableId="2084910239">
    <w:abstractNumId w:val="3"/>
  </w:num>
  <w:num w:numId="4" w16cid:durableId="170212110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CF"/>
    <w:rsid w:val="00043C2A"/>
    <w:rsid w:val="00052428"/>
    <w:rsid w:val="000D63A1"/>
    <w:rsid w:val="001124F6"/>
    <w:rsid w:val="00114DF7"/>
    <w:rsid w:val="001201D4"/>
    <w:rsid w:val="001277AD"/>
    <w:rsid w:val="00127C71"/>
    <w:rsid w:val="00192346"/>
    <w:rsid w:val="001A6CD6"/>
    <w:rsid w:val="001B4005"/>
    <w:rsid w:val="001B7FD0"/>
    <w:rsid w:val="001F1324"/>
    <w:rsid w:val="001F2342"/>
    <w:rsid w:val="001F5553"/>
    <w:rsid w:val="00220069"/>
    <w:rsid w:val="00250599"/>
    <w:rsid w:val="00261A43"/>
    <w:rsid w:val="002A0487"/>
    <w:rsid w:val="00302292"/>
    <w:rsid w:val="003061C7"/>
    <w:rsid w:val="003154DE"/>
    <w:rsid w:val="0036103F"/>
    <w:rsid w:val="00387520"/>
    <w:rsid w:val="00391A20"/>
    <w:rsid w:val="003A4FDF"/>
    <w:rsid w:val="003A6CC7"/>
    <w:rsid w:val="003E43F5"/>
    <w:rsid w:val="003E44FD"/>
    <w:rsid w:val="004150CC"/>
    <w:rsid w:val="00425263"/>
    <w:rsid w:val="0043161C"/>
    <w:rsid w:val="004473A4"/>
    <w:rsid w:val="004D79E7"/>
    <w:rsid w:val="004F6C21"/>
    <w:rsid w:val="005079BF"/>
    <w:rsid w:val="005147A4"/>
    <w:rsid w:val="005557D0"/>
    <w:rsid w:val="005579D3"/>
    <w:rsid w:val="00565AC5"/>
    <w:rsid w:val="005C24F5"/>
    <w:rsid w:val="005D1E8F"/>
    <w:rsid w:val="005F2D18"/>
    <w:rsid w:val="00644224"/>
    <w:rsid w:val="00644697"/>
    <w:rsid w:val="006B159A"/>
    <w:rsid w:val="0071453B"/>
    <w:rsid w:val="00716A8A"/>
    <w:rsid w:val="007372CC"/>
    <w:rsid w:val="00740D41"/>
    <w:rsid w:val="0077546F"/>
    <w:rsid w:val="00792ACD"/>
    <w:rsid w:val="007D313E"/>
    <w:rsid w:val="007E4DF7"/>
    <w:rsid w:val="007E76C0"/>
    <w:rsid w:val="00807711"/>
    <w:rsid w:val="008631AB"/>
    <w:rsid w:val="00870E42"/>
    <w:rsid w:val="00891FD9"/>
    <w:rsid w:val="008C08D3"/>
    <w:rsid w:val="008C0C1C"/>
    <w:rsid w:val="008D29FC"/>
    <w:rsid w:val="008F5F4A"/>
    <w:rsid w:val="00923C27"/>
    <w:rsid w:val="009E7735"/>
    <w:rsid w:val="009F2220"/>
    <w:rsid w:val="00A21F45"/>
    <w:rsid w:val="00A47ED0"/>
    <w:rsid w:val="00A754B4"/>
    <w:rsid w:val="00AE1D3C"/>
    <w:rsid w:val="00B364A1"/>
    <w:rsid w:val="00B43CCF"/>
    <w:rsid w:val="00B66FDD"/>
    <w:rsid w:val="00B7646D"/>
    <w:rsid w:val="00B94089"/>
    <w:rsid w:val="00C16AE2"/>
    <w:rsid w:val="00C22A44"/>
    <w:rsid w:val="00C57AD1"/>
    <w:rsid w:val="00C77BED"/>
    <w:rsid w:val="00C844C7"/>
    <w:rsid w:val="00C94213"/>
    <w:rsid w:val="00CB4142"/>
    <w:rsid w:val="00CC7C1E"/>
    <w:rsid w:val="00D27584"/>
    <w:rsid w:val="00D32A9B"/>
    <w:rsid w:val="00D60667"/>
    <w:rsid w:val="00DC2A88"/>
    <w:rsid w:val="00DE2651"/>
    <w:rsid w:val="00E0480F"/>
    <w:rsid w:val="00E514A5"/>
    <w:rsid w:val="00E92C9E"/>
    <w:rsid w:val="00EA58D4"/>
    <w:rsid w:val="00EC4BE5"/>
    <w:rsid w:val="00F86E44"/>
    <w:rsid w:val="00F956E1"/>
    <w:rsid w:val="00FF746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456E40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154DE"/>
    <w:rPr>
      <w:color w:val="808080"/>
    </w:rPr>
  </w:style>
  <w:style w:type="paragraph" w:customStyle="1" w:styleId="06D7E166175A4A77B091E8658306C17112">
    <w:name w:val="06D7E166175A4A77B091E8658306C17112"/>
    <w:rsid w:val="003154DE"/>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9C208BA6CA15453CAEC13146948D689B15">
    <w:name w:val="9C208BA6CA15453CAEC13146948D689B15"/>
    <w:rsid w:val="003154DE"/>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FFC885EF4D4A4748B1C7B467799155EA13">
    <w:name w:val="FFC885EF4D4A4748B1C7B467799155EA13"/>
    <w:rsid w:val="003154DE"/>
    <w:pPr>
      <w:tabs>
        <w:tab w:val="num" w:pos="720"/>
        <w:tab w:val="left" w:pos="3686"/>
      </w:tabs>
      <w:spacing w:after="0" w:line="240" w:lineRule="auto"/>
      <w:ind w:left="360" w:hanging="360"/>
      <w:contextualSpacing/>
    </w:pPr>
    <w:rPr>
      <w:rFonts w:ascii="Calibri" w:eastAsiaTheme="minorHAnsi" w:hAnsi="Calibri"/>
      <w:kern w:val="0"/>
      <w:sz w:val="22"/>
      <w:szCs w:val="22"/>
      <w:lang w:eastAsia="en-US"/>
      <w14:ligatures w14:val="none"/>
    </w:rPr>
  </w:style>
  <w:style w:type="paragraph" w:customStyle="1" w:styleId="184499DA8AA046BCBF83A6BEBE250892">
    <w:name w:val="184499DA8AA046BCBF83A6BEBE250892"/>
    <w:rsid w:val="003154DE"/>
    <w:pPr>
      <w:tabs>
        <w:tab w:val="num" w:pos="720"/>
        <w:tab w:val="left" w:pos="3686"/>
      </w:tabs>
      <w:spacing w:after="0" w:line="240" w:lineRule="auto"/>
      <w:ind w:left="360" w:hanging="360"/>
      <w:contextualSpacing/>
    </w:pPr>
    <w:rPr>
      <w:rFonts w:ascii="Calibri" w:eastAsiaTheme="minorHAnsi" w:hAnsi="Calibri"/>
      <w:kern w:val="0"/>
      <w:sz w:val="22"/>
      <w:szCs w:val="22"/>
      <w:lang w:eastAsia="en-US"/>
      <w14:ligatures w14:val="none"/>
    </w:rPr>
  </w:style>
  <w:style w:type="paragraph" w:customStyle="1" w:styleId="6D4B9C7647E04F77BA1279FE307E4C9D9">
    <w:name w:val="6D4B9C7647E04F77BA1279FE307E4C9D9"/>
    <w:rsid w:val="003154DE"/>
    <w:pPr>
      <w:tabs>
        <w:tab w:val="num" w:pos="720"/>
        <w:tab w:val="left" w:pos="3686"/>
      </w:tabs>
      <w:spacing w:after="0" w:line="240" w:lineRule="auto"/>
      <w:ind w:left="360" w:hanging="360"/>
      <w:contextualSpacing/>
    </w:pPr>
    <w:rPr>
      <w:rFonts w:ascii="Calibri" w:eastAsiaTheme="minorHAnsi" w:hAnsi="Calibri"/>
      <w:kern w:val="0"/>
      <w:sz w:val="22"/>
      <w:szCs w:val="22"/>
      <w:lang w:eastAsia="en-US"/>
      <w14:ligatures w14:val="none"/>
    </w:rPr>
  </w:style>
  <w:style w:type="paragraph" w:customStyle="1" w:styleId="2F8A199A385E4551BE903219BED0ED489">
    <w:name w:val="2F8A199A385E4551BE903219BED0ED489"/>
    <w:rsid w:val="003154DE"/>
    <w:pPr>
      <w:tabs>
        <w:tab w:val="num" w:pos="720"/>
        <w:tab w:val="left" w:pos="3686"/>
      </w:tabs>
      <w:spacing w:after="0" w:line="240" w:lineRule="auto"/>
      <w:ind w:left="360" w:hanging="360"/>
      <w:contextualSpacing/>
    </w:pPr>
    <w:rPr>
      <w:rFonts w:ascii="Calibri" w:eastAsiaTheme="minorHAnsi" w:hAnsi="Calibri"/>
      <w:kern w:val="0"/>
      <w:sz w:val="22"/>
      <w:szCs w:val="22"/>
      <w:lang w:eastAsia="en-US"/>
      <w14:ligatures w14:val="none"/>
    </w:rPr>
  </w:style>
  <w:style w:type="paragraph" w:customStyle="1" w:styleId="F423C757323F4D5C9E64715650565D869">
    <w:name w:val="F423C757323F4D5C9E64715650565D869"/>
    <w:rsid w:val="003154DE"/>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F041B74812804046BF831CB6A7AB841C9">
    <w:name w:val="F041B74812804046BF831CB6A7AB841C9"/>
    <w:rsid w:val="003154DE"/>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C90E31704E664089B9032D905D543FDC5">
    <w:name w:val="C90E31704E664089B9032D905D543FDC5"/>
    <w:rsid w:val="003154DE"/>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M">
      <a:dk1>
        <a:srgbClr val="373636"/>
      </a:dk1>
      <a:lt1>
        <a:sysClr val="window" lastClr="FFFFFF"/>
      </a:lt1>
      <a:dk2>
        <a:srgbClr val="15465B"/>
      </a:dk2>
      <a:lt2>
        <a:srgbClr val="F6F5F3"/>
      </a:lt2>
      <a:accent1>
        <a:srgbClr val="15465B"/>
      </a:accent1>
      <a:accent2>
        <a:srgbClr val="A2C518"/>
      </a:accent2>
      <a:accent3>
        <a:srgbClr val="FFF200"/>
      </a:accent3>
      <a:accent4>
        <a:srgbClr val="373636"/>
      </a:accent4>
      <a:accent5>
        <a:srgbClr val="15465B"/>
      </a:accent5>
      <a:accent6>
        <a:srgbClr val="A2C518"/>
      </a:accent6>
      <a:hlink>
        <a:srgbClr val="3C96BE"/>
      </a:hlink>
      <a:folHlink>
        <a:srgbClr val="AA78AA"/>
      </a:folHlink>
    </a:clrScheme>
    <a:fontScheme name="Vlaamse overheid opmaakstijlen">
      <a:majorFont>
        <a:latin typeface="Flanders Art Sans"/>
        <a:ea typeface=""/>
        <a:cs typeface=""/>
      </a:majorFont>
      <a:minorFont>
        <a:latin typeface="Flanders Art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ACEF37-90B3-4EA3-9F43-47177EA8219D}">
  <ds:schemaRefs>
    <ds:schemaRef ds:uri="http://schemas.microsoft.com/office/2006/metadata/properties"/>
    <ds:schemaRef ds:uri="http://schemas.microsoft.com/office/infopath/2007/PartnerControls"/>
    <ds:schemaRef ds:uri="22a20320-d1c6-4b16-9728-2ef0b4fa7c33"/>
    <ds:schemaRef ds:uri="949b438e-b25c-4392-8b8b-5e8f1756eeb6"/>
  </ds:schemaRefs>
</ds:datastoreItem>
</file>

<file path=customXml/itemProps3.xml><?xml version="1.0" encoding="utf-8"?>
<ds:datastoreItem xmlns:ds="http://schemas.openxmlformats.org/officeDocument/2006/customXml" ds:itemID="{8AD11098-B081-42DD-BB1E-D23E495FFBDC}">
  <ds:schemaRefs>
    <ds:schemaRef ds:uri="http://schemas.microsoft.com/sharepoint/v3/contenttype/forms"/>
  </ds:schemaRefs>
</ds:datastoreItem>
</file>

<file path=customXml/itemProps4.xml><?xml version="1.0" encoding="utf-8"?>
<ds:datastoreItem xmlns:ds="http://schemas.openxmlformats.org/officeDocument/2006/customXml" ds:itemID="{9F57DA9B-4D06-48BE-AA4B-694B4AF0C1CE}"/>
</file>

<file path=customXml/itemProps5.xml><?xml version="1.0" encoding="utf-8"?>
<ds:datastoreItem xmlns:ds="http://schemas.openxmlformats.org/officeDocument/2006/customXml" ds:itemID="{73357F5F-2DE8-412B-A8AF-2D4619F8A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Erkenning adviesbureaus_onvolledig.docx</Template>
  <TotalTime>826</TotalTime>
  <Pages>5</Pages>
  <Words>2058</Words>
  <Characters>11320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kmab</dc:creator>
  <cp:keywords/>
  <cp:lastModifiedBy>Lisa Buldeo Rai</cp:lastModifiedBy>
  <cp:revision>577</cp:revision>
  <cp:lastPrinted>2014-03-28T10:07:00Z</cp:lastPrinted>
  <dcterms:created xsi:type="dcterms:W3CDTF">2025-05-15T03:47:00Z</dcterms:created>
  <dcterms:modified xsi:type="dcterms:W3CDTF">2026-08-06T12:55:00Z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0x0101006698C3EA06960646931FECBF22C421CF</vt:lpwstr>
  </property>
  <property fmtid="{D5CDD505-2E9C-101B-9397-08002B2CF9AE}" pid="3" name="TaxKeyword">
    <vt:lpwstr/>
  </property>
  <property fmtid="{D5CDD505-2E9C-101B-9397-08002B2CF9AE}" pid="4" name="MetadataProject">
    <vt:lpwstr/>
  </property>
  <property fmtid="{D5CDD505-2E9C-101B-9397-08002B2CF9AE}" pid="5" name="MetadataThema">
    <vt:lpwstr>48;#Landinrichting en Grondenbank|b59f0114-14d7-45a7-ba8f-eee07c4eccc6</vt:lpwstr>
  </property>
  <property fmtid="{D5CDD505-2E9C-101B-9397-08002B2CF9AE}" pid="6" name="_dlc_DocIdItemGuid">
    <vt:lpwstr>c301d448-47e9-4d4d-8a92-cbf5c640a1c9</vt:lpwstr>
  </property>
  <property fmtid="{D5CDD505-2E9C-101B-9397-08002B2CF9AE}" pid="7" name="URL">
    <vt:lpwstr/>
  </property>
  <property fmtid="{D5CDD505-2E9C-101B-9397-08002B2CF9AE}" pid="8" name="DocumentSetDescription">
    <vt:lpwstr/>
  </property>
  <property fmtid="{D5CDD505-2E9C-101B-9397-08002B2CF9AE}" pid="9" name="MediaServiceImageTags">
    <vt:lpwstr/>
  </property>
  <property fmtid="{D5CDD505-2E9C-101B-9397-08002B2CF9AE}" pid="11" name="docLang">
    <vt:lpwstr>nl</vt:lpwstr>
  </property>
</Properties>
</file>